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AED" w:rsidRPr="00826687" w:rsidRDefault="00360AED" w:rsidP="00E37C05">
      <w:pPr>
        <w:pStyle w:val="a"/>
        <w:spacing w:line="360" w:lineRule="auto"/>
        <w:ind w:firstLine="540"/>
        <w:jc w:val="center"/>
        <w:rPr>
          <w:color w:val="000000"/>
          <w:sz w:val="28"/>
          <w:szCs w:val="28"/>
        </w:rPr>
      </w:pPr>
      <w:r w:rsidRPr="00826687">
        <w:rPr>
          <w:color w:val="000000"/>
          <w:sz w:val="28"/>
          <w:szCs w:val="28"/>
        </w:rPr>
        <w:t>КОМИТЕТ ОБРАЗОВАНИЯ ЕАО</w:t>
      </w:r>
    </w:p>
    <w:p w:rsidR="00360AED" w:rsidRDefault="00360AED" w:rsidP="008B4DCB">
      <w:pPr>
        <w:pStyle w:val="a"/>
        <w:spacing w:line="360" w:lineRule="auto"/>
        <w:ind w:firstLine="540"/>
        <w:jc w:val="center"/>
        <w:rPr>
          <w:color w:val="000000"/>
          <w:sz w:val="28"/>
          <w:szCs w:val="28"/>
        </w:rPr>
      </w:pPr>
      <w:r w:rsidRPr="00826687">
        <w:rPr>
          <w:color w:val="000000"/>
          <w:sz w:val="28"/>
          <w:szCs w:val="28"/>
        </w:rPr>
        <w:t>областное государственное профессионально</w:t>
      </w:r>
      <w:r>
        <w:rPr>
          <w:color w:val="000000"/>
          <w:sz w:val="28"/>
          <w:szCs w:val="28"/>
        </w:rPr>
        <w:t xml:space="preserve">е </w:t>
      </w:r>
    </w:p>
    <w:p w:rsidR="00360AED" w:rsidRPr="00826687" w:rsidRDefault="00360AED" w:rsidP="008B4DCB">
      <w:pPr>
        <w:pStyle w:val="a"/>
        <w:spacing w:line="360" w:lineRule="auto"/>
        <w:ind w:firstLine="54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бюджетное учреждение «Сельско</w:t>
      </w:r>
      <w:r w:rsidRPr="00826687">
        <w:rPr>
          <w:color w:val="000000"/>
          <w:sz w:val="28"/>
          <w:szCs w:val="28"/>
        </w:rPr>
        <w:t>хозяйственный техникум»</w:t>
      </w:r>
    </w:p>
    <w:p w:rsidR="00360AED" w:rsidRPr="00826687" w:rsidRDefault="00360AED" w:rsidP="00E37C05">
      <w:pPr>
        <w:pStyle w:val="a"/>
        <w:spacing w:line="360" w:lineRule="auto"/>
        <w:ind w:firstLine="540"/>
        <w:jc w:val="both"/>
        <w:rPr>
          <w:color w:val="000000"/>
          <w:sz w:val="28"/>
          <w:szCs w:val="28"/>
        </w:rPr>
      </w:pPr>
    </w:p>
    <w:p w:rsidR="00360AED" w:rsidRPr="00826687" w:rsidRDefault="00360AED" w:rsidP="00E37C05">
      <w:pPr>
        <w:pStyle w:val="a"/>
        <w:spacing w:line="360" w:lineRule="auto"/>
        <w:ind w:firstLine="540"/>
        <w:jc w:val="both"/>
        <w:rPr>
          <w:color w:val="000000"/>
          <w:sz w:val="28"/>
          <w:szCs w:val="28"/>
        </w:rPr>
      </w:pPr>
    </w:p>
    <w:p w:rsidR="00360AED" w:rsidRPr="00826687" w:rsidRDefault="00360AED" w:rsidP="00E37C05">
      <w:pPr>
        <w:pStyle w:val="a"/>
        <w:spacing w:line="360" w:lineRule="auto"/>
        <w:ind w:firstLine="540"/>
        <w:jc w:val="center"/>
        <w:rPr>
          <w:b/>
          <w:color w:val="000000"/>
          <w:sz w:val="28"/>
          <w:szCs w:val="28"/>
        </w:rPr>
      </w:pPr>
      <w:r w:rsidRPr="00826687">
        <w:rPr>
          <w:b/>
          <w:color w:val="000000"/>
          <w:sz w:val="28"/>
          <w:szCs w:val="28"/>
        </w:rPr>
        <w:t>Методическая разработка урока</w:t>
      </w:r>
      <w:r>
        <w:rPr>
          <w:b/>
          <w:color w:val="000000"/>
          <w:sz w:val="28"/>
          <w:szCs w:val="28"/>
        </w:rPr>
        <w:t xml:space="preserve"> учебной практики</w:t>
      </w:r>
    </w:p>
    <w:p w:rsidR="00360AED" w:rsidRPr="00826687" w:rsidRDefault="00360AED" w:rsidP="00E37C05">
      <w:pPr>
        <w:pStyle w:val="a"/>
        <w:spacing w:line="360" w:lineRule="auto"/>
        <w:ind w:firstLine="540"/>
        <w:jc w:val="center"/>
        <w:rPr>
          <w:color w:val="000000"/>
          <w:sz w:val="28"/>
          <w:szCs w:val="28"/>
        </w:rPr>
      </w:pPr>
      <w:r w:rsidRPr="00826687">
        <w:rPr>
          <w:color w:val="000000"/>
          <w:sz w:val="28"/>
          <w:szCs w:val="28"/>
        </w:rPr>
        <w:t>по профессиональному модулю 05</w:t>
      </w:r>
    </w:p>
    <w:p w:rsidR="00360AED" w:rsidRPr="00826687" w:rsidRDefault="00360AED" w:rsidP="00E37C05">
      <w:pPr>
        <w:pStyle w:val="a"/>
        <w:spacing w:line="360" w:lineRule="auto"/>
        <w:jc w:val="center"/>
        <w:rPr>
          <w:color w:val="000000"/>
          <w:sz w:val="28"/>
          <w:szCs w:val="28"/>
        </w:rPr>
      </w:pPr>
      <w:r w:rsidRPr="00826687">
        <w:rPr>
          <w:color w:val="000000"/>
          <w:sz w:val="28"/>
          <w:szCs w:val="28"/>
        </w:rPr>
        <w:t>«Приготовление блюд из мяса и домашней птицы»</w:t>
      </w:r>
    </w:p>
    <w:p w:rsidR="00360AED" w:rsidRPr="00826687" w:rsidRDefault="00360AED" w:rsidP="00E37C05">
      <w:pPr>
        <w:pStyle w:val="a"/>
        <w:spacing w:line="360" w:lineRule="auto"/>
        <w:ind w:firstLine="540"/>
        <w:jc w:val="center"/>
        <w:rPr>
          <w:color w:val="000000"/>
          <w:sz w:val="28"/>
          <w:szCs w:val="28"/>
        </w:rPr>
      </w:pPr>
      <w:r>
        <w:rPr>
          <w:noProof/>
        </w:rPr>
        <w:pict>
          <v:rect id="Прямоугольник 5" o:spid="_x0000_s1026" style="position:absolute;left:0;text-align:left;margin-left:279.85pt;margin-top:20.25pt;width:177.45pt;height:164.05pt;z-index:251649536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kAMAAgAAABQAAAkqkAQAAgAAABQAAAk+kpEAAgAAAAMw&#10;MAAAkpIAAgAAAAMwMAAAoAEAAwAAAAEAAQAAoAIABAAAAAEAAAJYoAMABAAAAAEAAAGc6hwABwAA&#10;CAwAAAlSAAAAADIwMTA6MDY6MjggMDY6MzM6MjcAMjAxMDowNjoyOCAwNjozMzoyNw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GcAAAAAFJnaHRs&#10;b25nAAACW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sxOTc0Q0Y5OEMyN0YwMDNC&#10;OTk4NUVBNDdEMkNBMDRGQSIgZGM6Zm9ybWF0PSJpbWFnZS9qcGVnIiBwaG90b3Nob3A6Q29sb3JN&#10;b2RlPSIzIiBwaG90b3Nob3A6SUNDUHJvZmlsZT0ic1JHQiBJRUM2MTk2Ni0yLjEiIHBob3Rvc2hv&#10;cDpIaXN0b3J5PSIiLz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M&#10;WElDQ19QUk9GSUxFAAEBAAAMSExpbm8CEAAAbW50clJHQiBYWVogB84AAgAJAAYAMQAAYWNzcE1T&#10;RlQAAAAASUVDIHNSR0IAAAAAAAAAAAAAAAE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" strokecolor="#41719c" strokeweight="1pt">
            <v:fill r:id="rId5" o:title="" recolor="t" rotate="t" type="frame"/>
          </v:rect>
        </w:pict>
      </w:r>
      <w:r w:rsidRPr="00826687">
        <w:rPr>
          <w:color w:val="000000"/>
          <w:sz w:val="28"/>
          <w:szCs w:val="28"/>
        </w:rPr>
        <w:t>по профессии 260807.01 Повар, кондитер</w:t>
      </w:r>
    </w:p>
    <w:p w:rsidR="00360AED" w:rsidRPr="00826687" w:rsidRDefault="00360AED" w:rsidP="00E37C05">
      <w:pPr>
        <w:pStyle w:val="a"/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</w:r>
      <w:r w:rsidRPr="007B4267">
        <w:rPr>
          <w:noProof/>
          <w:sz w:val="28"/>
          <w:szCs w:val="28"/>
        </w:rPr>
        <w:pict>
          <v:rect id="AutoShape 6" o:spid="_x0000_s1027" alt="http://img1.liveinternet.ru/images/attach/c/5/92/224/92224957_2.jpg" style="width:24.3pt;height:24.3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" filled="f" stroked="f">
            <o:lock v:ext="edit" aspectratio="t"/>
            <w10:anchorlock/>
          </v:rect>
        </w:pict>
      </w:r>
      <w:r w:rsidRPr="00826687">
        <w:rPr>
          <w:noProof/>
          <w:sz w:val="28"/>
          <w:szCs w:val="28"/>
        </w:rPr>
        <w:t xml:space="preserve"> </w:t>
      </w:r>
      <w:r w:rsidRPr="001A298F">
        <w:rPr>
          <w:noProof/>
        </w:rPr>
        <w:pict>
          <v:shape id="Рисунок 20" o:spid="_x0000_i1027" type="#_x0000_t75" alt="https://im1-tub-ru.yandex.net/i?id=a7d90b96fa709b3a38f4a66a581c17bf&amp;n=33&amp;h=170" style="width:192.75pt;height:127.5pt;visibility:visible">
            <v:imagedata r:id="rId6" o:title=""/>
          </v:shape>
        </w:pict>
      </w:r>
      <w:r>
        <w:rPr>
          <w:noProof/>
        </w:rPr>
      </w:r>
      <w:r w:rsidRPr="00E461D3">
        <w:rPr>
          <w:noProof/>
          <w:sz w:val="28"/>
          <w:szCs w:val="28"/>
        </w:rPr>
        <w:pict>
          <v:rect id="AutoShape 7" o:spid="_x0000_s1028" alt="http://img1.liveinternet.ru/images/attach/c/5/92/224/92224957_2.jpg" style="width:24.3pt;height:24.3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" filled="f" stroked="f">
            <o:lock v:ext="edit" aspectratio="t"/>
            <w10:anchorlock/>
          </v:rect>
        </w:pict>
      </w:r>
    </w:p>
    <w:p w:rsidR="00360AED" w:rsidRPr="00826687" w:rsidRDefault="00360AED" w:rsidP="00E37C05">
      <w:pPr>
        <w:pStyle w:val="a"/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CA4E9D">
        <w:rPr>
          <w:noProof/>
          <w:color w:val="000000"/>
          <w:sz w:val="28"/>
          <w:szCs w:val="28"/>
        </w:rPr>
        <w:pict>
          <v:shape id="Рисунок 2" o:spid="_x0000_i1029" type="#_x0000_t75" style="width:428.25pt;height:251.25pt;visibility:visible">
            <v:imagedata r:id="rId7" o:title=""/>
          </v:shape>
        </w:pict>
      </w:r>
    </w:p>
    <w:p w:rsidR="00360AED" w:rsidRPr="00826687" w:rsidRDefault="00360AED" w:rsidP="00E37C05">
      <w:pPr>
        <w:pStyle w:val="a"/>
        <w:spacing w:line="360" w:lineRule="auto"/>
        <w:ind w:firstLine="540"/>
        <w:jc w:val="both"/>
        <w:rPr>
          <w:color w:val="000000"/>
          <w:sz w:val="28"/>
          <w:szCs w:val="28"/>
        </w:rPr>
      </w:pPr>
    </w:p>
    <w:p w:rsidR="00360AED" w:rsidRPr="00826687" w:rsidRDefault="00360AED" w:rsidP="008B4DCB">
      <w:pPr>
        <w:pStyle w:val="a"/>
        <w:spacing w:line="360" w:lineRule="auto"/>
        <w:ind w:firstLine="540"/>
        <w:jc w:val="center"/>
        <w:rPr>
          <w:color w:val="000000"/>
          <w:sz w:val="28"/>
          <w:szCs w:val="28"/>
        </w:rPr>
      </w:pPr>
      <w:r w:rsidRPr="00826687">
        <w:rPr>
          <w:color w:val="000000"/>
          <w:sz w:val="28"/>
          <w:szCs w:val="28"/>
        </w:rPr>
        <w:t>с. Ленинское</w:t>
      </w:r>
    </w:p>
    <w:p w:rsidR="00360AED" w:rsidRPr="00826687" w:rsidRDefault="00360AED" w:rsidP="00E37C05">
      <w:pPr>
        <w:pStyle w:val="a"/>
        <w:spacing w:line="360" w:lineRule="auto"/>
        <w:ind w:firstLine="540"/>
        <w:jc w:val="center"/>
        <w:rPr>
          <w:color w:val="000000"/>
          <w:sz w:val="28"/>
          <w:szCs w:val="28"/>
        </w:rPr>
      </w:pPr>
      <w:r w:rsidRPr="00826687">
        <w:rPr>
          <w:color w:val="000000"/>
          <w:sz w:val="28"/>
          <w:szCs w:val="28"/>
        </w:rPr>
        <w:t>2015 г.</w:t>
      </w:r>
    </w:p>
    <w:p w:rsidR="00360AED" w:rsidRPr="00826687" w:rsidRDefault="00360AED" w:rsidP="00E37C05">
      <w:pPr>
        <w:pStyle w:val="a"/>
        <w:spacing w:line="360" w:lineRule="auto"/>
        <w:ind w:firstLine="540"/>
        <w:jc w:val="both"/>
        <w:rPr>
          <w:b/>
          <w:color w:val="000000"/>
          <w:sz w:val="28"/>
          <w:szCs w:val="28"/>
        </w:rPr>
        <w:sectPr w:rsidR="00360AED" w:rsidRPr="0082668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AED" w:rsidRPr="00826687" w:rsidRDefault="00360AED" w:rsidP="00E37C05">
      <w:pPr>
        <w:pStyle w:val="a"/>
        <w:spacing w:line="360" w:lineRule="auto"/>
        <w:ind w:firstLine="540"/>
        <w:jc w:val="both"/>
        <w:rPr>
          <w:b/>
          <w:color w:val="000000"/>
          <w:sz w:val="28"/>
          <w:szCs w:val="28"/>
        </w:rPr>
      </w:pPr>
      <w:r w:rsidRPr="00826687">
        <w:rPr>
          <w:b/>
          <w:color w:val="000000"/>
          <w:sz w:val="28"/>
          <w:szCs w:val="28"/>
        </w:rPr>
        <w:t>Автор-составитель</w:t>
      </w:r>
    </w:p>
    <w:p w:rsidR="00360AED" w:rsidRPr="00826687" w:rsidRDefault="00360AED" w:rsidP="00E37C05">
      <w:pPr>
        <w:pStyle w:val="a"/>
        <w:spacing w:line="360" w:lineRule="auto"/>
        <w:ind w:left="708" w:firstLine="540"/>
        <w:jc w:val="both"/>
        <w:rPr>
          <w:color w:val="000000"/>
          <w:sz w:val="28"/>
          <w:szCs w:val="28"/>
        </w:rPr>
      </w:pPr>
      <w:r w:rsidRPr="00826687">
        <w:rPr>
          <w:color w:val="000000"/>
          <w:sz w:val="28"/>
          <w:szCs w:val="28"/>
        </w:rPr>
        <w:t>Власова И.В., мастер производст</w:t>
      </w:r>
      <w:r>
        <w:rPr>
          <w:color w:val="000000"/>
          <w:sz w:val="28"/>
          <w:szCs w:val="28"/>
        </w:rPr>
        <w:t>венного обучения ОГПБУ «Сельско</w:t>
      </w:r>
      <w:r w:rsidRPr="00826687">
        <w:rPr>
          <w:color w:val="000000"/>
          <w:sz w:val="28"/>
          <w:szCs w:val="28"/>
        </w:rPr>
        <w:t>хозяйственный техникум» по профессии 260807.01 Повар, кондитер</w:t>
      </w:r>
    </w:p>
    <w:p w:rsidR="00360AED" w:rsidRPr="00826687" w:rsidRDefault="00360AED" w:rsidP="00E37C05">
      <w:pPr>
        <w:pStyle w:val="a"/>
        <w:spacing w:line="360" w:lineRule="auto"/>
        <w:ind w:firstLine="540"/>
        <w:jc w:val="both"/>
        <w:rPr>
          <w:color w:val="000000"/>
          <w:sz w:val="28"/>
          <w:szCs w:val="28"/>
        </w:rPr>
      </w:pPr>
    </w:p>
    <w:p w:rsidR="00360AED" w:rsidRPr="00826687" w:rsidRDefault="00360AED" w:rsidP="00E37C05">
      <w:pPr>
        <w:pStyle w:val="a"/>
        <w:spacing w:line="360" w:lineRule="auto"/>
        <w:ind w:firstLine="540"/>
        <w:jc w:val="both"/>
        <w:rPr>
          <w:color w:val="000000"/>
          <w:sz w:val="28"/>
          <w:szCs w:val="28"/>
        </w:rPr>
      </w:pPr>
    </w:p>
    <w:p w:rsidR="00360AED" w:rsidRPr="00826687" w:rsidRDefault="00360AED" w:rsidP="00E37C05">
      <w:pPr>
        <w:pStyle w:val="a"/>
        <w:spacing w:line="360" w:lineRule="auto"/>
        <w:ind w:firstLine="540"/>
        <w:jc w:val="both"/>
        <w:rPr>
          <w:b/>
          <w:color w:val="000000"/>
          <w:sz w:val="28"/>
          <w:szCs w:val="28"/>
        </w:rPr>
      </w:pPr>
      <w:r w:rsidRPr="00826687">
        <w:rPr>
          <w:color w:val="000000"/>
          <w:sz w:val="28"/>
          <w:szCs w:val="28"/>
        </w:rPr>
        <w:tab/>
      </w:r>
      <w:r w:rsidRPr="00826687">
        <w:rPr>
          <w:b/>
          <w:color w:val="000000"/>
          <w:sz w:val="28"/>
          <w:szCs w:val="28"/>
        </w:rPr>
        <w:t>Рецензент</w:t>
      </w:r>
    </w:p>
    <w:p w:rsidR="00360AED" w:rsidRPr="00826687" w:rsidRDefault="00360AED" w:rsidP="00E37C05">
      <w:pPr>
        <w:pStyle w:val="a"/>
        <w:spacing w:line="360" w:lineRule="auto"/>
        <w:ind w:left="708" w:firstLine="540"/>
        <w:jc w:val="both"/>
        <w:rPr>
          <w:color w:val="000000"/>
          <w:sz w:val="28"/>
          <w:szCs w:val="28"/>
        </w:rPr>
      </w:pPr>
      <w:r w:rsidRPr="00826687">
        <w:rPr>
          <w:color w:val="000000"/>
          <w:sz w:val="28"/>
          <w:szCs w:val="28"/>
        </w:rPr>
        <w:tab/>
        <w:t>Будылева О.В. заместитель директора по теоретическому обучению  ОГП</w:t>
      </w:r>
      <w:r>
        <w:rPr>
          <w:color w:val="000000"/>
          <w:sz w:val="28"/>
          <w:szCs w:val="28"/>
        </w:rPr>
        <w:t>БУ «Сельско</w:t>
      </w:r>
      <w:r w:rsidRPr="00826687">
        <w:rPr>
          <w:color w:val="000000"/>
          <w:sz w:val="28"/>
          <w:szCs w:val="28"/>
        </w:rPr>
        <w:t>хозяйственный техникум»</w:t>
      </w:r>
    </w:p>
    <w:p w:rsidR="00360AED" w:rsidRPr="00826687" w:rsidRDefault="00360AED" w:rsidP="00E37C05">
      <w:pPr>
        <w:pStyle w:val="a"/>
        <w:spacing w:line="360" w:lineRule="auto"/>
        <w:ind w:left="708" w:firstLine="540"/>
        <w:jc w:val="both"/>
        <w:rPr>
          <w:color w:val="000000"/>
          <w:sz w:val="28"/>
          <w:szCs w:val="28"/>
        </w:rPr>
      </w:pPr>
    </w:p>
    <w:p w:rsidR="00360AED" w:rsidRPr="00826687" w:rsidRDefault="00360AED" w:rsidP="00E37C05">
      <w:pPr>
        <w:pStyle w:val="a"/>
        <w:spacing w:line="360" w:lineRule="auto"/>
        <w:ind w:left="708" w:firstLine="540"/>
        <w:jc w:val="both"/>
        <w:rPr>
          <w:color w:val="000000"/>
          <w:sz w:val="28"/>
          <w:szCs w:val="28"/>
        </w:rPr>
      </w:pPr>
    </w:p>
    <w:p w:rsidR="00360AED" w:rsidRPr="00826687" w:rsidRDefault="00360AED" w:rsidP="00E37C05">
      <w:pPr>
        <w:pStyle w:val="a"/>
        <w:spacing w:line="360" w:lineRule="auto"/>
        <w:ind w:left="708" w:firstLine="540"/>
        <w:jc w:val="both"/>
        <w:rPr>
          <w:color w:val="000000"/>
          <w:sz w:val="28"/>
          <w:szCs w:val="28"/>
        </w:rPr>
      </w:pPr>
    </w:p>
    <w:p w:rsidR="00360AED" w:rsidRPr="00826687" w:rsidRDefault="00360AED" w:rsidP="00E37C05">
      <w:pPr>
        <w:pStyle w:val="a"/>
        <w:spacing w:line="360" w:lineRule="auto"/>
        <w:jc w:val="both"/>
        <w:rPr>
          <w:color w:val="000000"/>
          <w:sz w:val="28"/>
          <w:szCs w:val="28"/>
        </w:rPr>
      </w:pPr>
    </w:p>
    <w:p w:rsidR="00360AED" w:rsidRPr="00826687" w:rsidRDefault="00360AED" w:rsidP="00E37C05">
      <w:pPr>
        <w:pStyle w:val="a"/>
        <w:spacing w:line="360" w:lineRule="auto"/>
        <w:ind w:left="708" w:firstLine="540"/>
        <w:jc w:val="both"/>
        <w:rPr>
          <w:color w:val="000000"/>
          <w:sz w:val="28"/>
          <w:szCs w:val="28"/>
        </w:rPr>
      </w:pPr>
    </w:p>
    <w:p w:rsidR="00360AED" w:rsidRPr="00826687" w:rsidRDefault="00360AED" w:rsidP="00E37C05">
      <w:pPr>
        <w:pStyle w:val="a"/>
        <w:spacing w:line="360" w:lineRule="auto"/>
        <w:ind w:left="708" w:firstLine="540"/>
        <w:jc w:val="both"/>
        <w:rPr>
          <w:color w:val="000000"/>
          <w:sz w:val="28"/>
          <w:szCs w:val="28"/>
        </w:rPr>
      </w:pPr>
      <w:r w:rsidRPr="00826687">
        <w:rPr>
          <w:color w:val="000000"/>
          <w:sz w:val="28"/>
          <w:szCs w:val="28"/>
        </w:rPr>
        <w:t xml:space="preserve">В методической разработке представлен план урока и инструкционные карты учебной практике по профессиональному модулю 05 «Приготовление блюд из мяса и домашней птицы» по профессии 260807.01 Повар, кондитер. </w:t>
      </w:r>
    </w:p>
    <w:p w:rsidR="00360AED" w:rsidRPr="00826687" w:rsidRDefault="00360AED" w:rsidP="00E37C05">
      <w:pPr>
        <w:pStyle w:val="a"/>
        <w:spacing w:line="360" w:lineRule="auto"/>
        <w:ind w:left="708" w:firstLine="540"/>
        <w:jc w:val="both"/>
        <w:rPr>
          <w:color w:val="000000"/>
          <w:sz w:val="28"/>
          <w:szCs w:val="28"/>
        </w:rPr>
      </w:pPr>
      <w:r w:rsidRPr="00826687">
        <w:rPr>
          <w:color w:val="000000"/>
          <w:sz w:val="28"/>
          <w:szCs w:val="28"/>
        </w:rPr>
        <w:t>Представленный материал может быть использован при подготовки обучающихся на базе среднего (полного) общего образования по профессии Повар со сроком обучения 1 год.</w:t>
      </w:r>
    </w:p>
    <w:p w:rsidR="00360AED" w:rsidRPr="00826687" w:rsidRDefault="00360AED" w:rsidP="00E37C05">
      <w:pPr>
        <w:pStyle w:val="a"/>
        <w:spacing w:line="360" w:lineRule="auto"/>
        <w:ind w:left="708" w:firstLine="540"/>
        <w:jc w:val="both"/>
        <w:rPr>
          <w:color w:val="000000"/>
          <w:sz w:val="28"/>
          <w:szCs w:val="28"/>
        </w:rPr>
      </w:pPr>
    </w:p>
    <w:p w:rsidR="00360AED" w:rsidRPr="00826687" w:rsidRDefault="00360AED" w:rsidP="00E37C05">
      <w:pPr>
        <w:spacing w:after="120" w:line="360" w:lineRule="auto"/>
        <w:jc w:val="center"/>
        <w:rPr>
          <w:b/>
          <w:bCs/>
          <w:sz w:val="28"/>
          <w:szCs w:val="28"/>
        </w:rPr>
        <w:sectPr w:rsidR="00360AED" w:rsidRPr="0082668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AED" w:rsidRPr="00826687" w:rsidRDefault="00360AED" w:rsidP="00E37C05">
      <w:pPr>
        <w:spacing w:after="120" w:line="360" w:lineRule="auto"/>
        <w:jc w:val="center"/>
        <w:rPr>
          <w:sz w:val="28"/>
          <w:szCs w:val="28"/>
        </w:rPr>
      </w:pPr>
      <w:r w:rsidRPr="00826687">
        <w:rPr>
          <w:b/>
          <w:bCs/>
          <w:sz w:val="28"/>
          <w:szCs w:val="28"/>
        </w:rPr>
        <w:t>Пояснительная записка</w:t>
      </w:r>
    </w:p>
    <w:p w:rsidR="00360AED" w:rsidRPr="00826687" w:rsidRDefault="00360AED" w:rsidP="00E37C05">
      <w:pPr>
        <w:spacing w:line="360" w:lineRule="auto"/>
        <w:jc w:val="both"/>
        <w:rPr>
          <w:sz w:val="28"/>
          <w:szCs w:val="28"/>
          <w:lang w:eastAsia="en-US"/>
        </w:rPr>
      </w:pPr>
      <w:r w:rsidRPr="00826687">
        <w:rPr>
          <w:sz w:val="28"/>
          <w:szCs w:val="28"/>
        </w:rPr>
        <w:t xml:space="preserve">Данная методическая разработка предназначена для проведения уроков производственного обучения по программе: </w:t>
      </w:r>
      <w:r w:rsidRPr="00826687">
        <w:rPr>
          <w:b/>
          <w:sz w:val="28"/>
          <w:szCs w:val="28"/>
          <w:lang w:eastAsia="en-US"/>
        </w:rPr>
        <w:t>ПМ 05</w:t>
      </w:r>
      <w:r w:rsidRPr="00826687">
        <w:rPr>
          <w:sz w:val="28"/>
          <w:szCs w:val="28"/>
          <w:lang w:eastAsia="en-US"/>
        </w:rPr>
        <w:t>: «Приготовлени</w:t>
      </w:r>
      <w:r>
        <w:rPr>
          <w:sz w:val="28"/>
          <w:szCs w:val="28"/>
          <w:lang w:eastAsia="en-US"/>
        </w:rPr>
        <w:t>е блюд из мяса и домашней птицы</w:t>
      </w:r>
      <w:r w:rsidRPr="00826687">
        <w:rPr>
          <w:sz w:val="28"/>
          <w:szCs w:val="28"/>
          <w:lang w:eastAsia="en-US"/>
        </w:rPr>
        <w:t xml:space="preserve">», </w:t>
      </w:r>
      <w:r w:rsidRPr="00826687">
        <w:rPr>
          <w:sz w:val="28"/>
          <w:szCs w:val="28"/>
        </w:rPr>
        <w:t xml:space="preserve">по теме: </w:t>
      </w:r>
      <w:r w:rsidRPr="00826687">
        <w:rPr>
          <w:sz w:val="28"/>
          <w:szCs w:val="28"/>
          <w:lang w:eastAsia="en-US"/>
        </w:rPr>
        <w:t xml:space="preserve">«Блюда из натурального рубленного мяса» </w:t>
      </w:r>
      <w:r w:rsidRPr="00826687">
        <w:rPr>
          <w:sz w:val="28"/>
          <w:szCs w:val="28"/>
        </w:rPr>
        <w:t xml:space="preserve"> по профессии: «Повар, кондитер».</w:t>
      </w:r>
    </w:p>
    <w:p w:rsidR="00360AED" w:rsidRPr="00826687" w:rsidRDefault="00360AED" w:rsidP="00E37C05">
      <w:pPr>
        <w:spacing w:after="120" w:line="360" w:lineRule="auto"/>
        <w:jc w:val="both"/>
        <w:rPr>
          <w:sz w:val="28"/>
          <w:szCs w:val="28"/>
        </w:rPr>
      </w:pPr>
      <w:r w:rsidRPr="00826687">
        <w:rPr>
          <w:sz w:val="28"/>
          <w:szCs w:val="28"/>
        </w:rPr>
        <w:t>Урок разработан с элементами педагогической технологии – формирования профессиональных и общих компетенций.</w:t>
      </w:r>
    </w:p>
    <w:p w:rsidR="00360AED" w:rsidRPr="00826687" w:rsidRDefault="00360AED" w:rsidP="00E37C05">
      <w:pPr>
        <w:spacing w:after="120" w:line="360" w:lineRule="auto"/>
        <w:rPr>
          <w:color w:val="0D0D0D"/>
          <w:sz w:val="28"/>
          <w:szCs w:val="28"/>
        </w:rPr>
      </w:pPr>
      <w:r w:rsidRPr="00826687">
        <w:rPr>
          <w:sz w:val="28"/>
          <w:szCs w:val="28"/>
        </w:rPr>
        <w:t xml:space="preserve">В </w:t>
      </w:r>
      <w:r w:rsidRPr="00826687">
        <w:rPr>
          <w:color w:val="0D0D0D"/>
          <w:sz w:val="28"/>
          <w:szCs w:val="28"/>
        </w:rPr>
        <w:t>разработке представлены:</w:t>
      </w:r>
    </w:p>
    <w:p w:rsidR="00360AED" w:rsidRDefault="00360AED" w:rsidP="00B70A7F">
      <w:pPr>
        <w:numPr>
          <w:ilvl w:val="0"/>
          <w:numId w:val="13"/>
        </w:numPr>
        <w:spacing w:before="100" w:beforeAutospacing="1" w:after="100" w:afterAutospacing="1" w:line="360" w:lineRule="auto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 xml:space="preserve">Кроссворд </w:t>
      </w:r>
      <w:r w:rsidRPr="00826687">
        <w:rPr>
          <w:color w:val="0D0D0D"/>
          <w:sz w:val="28"/>
          <w:szCs w:val="28"/>
        </w:rPr>
        <w:t>(</w:t>
      </w:r>
      <w:r w:rsidRPr="00826687">
        <w:rPr>
          <w:b/>
          <w:bCs/>
          <w:i/>
          <w:iCs/>
          <w:color w:val="0D0D0D"/>
          <w:sz w:val="28"/>
          <w:szCs w:val="28"/>
          <w:u w:val="single"/>
        </w:rPr>
        <w:t>Приложение 1</w:t>
      </w:r>
      <w:r w:rsidRPr="00826687">
        <w:rPr>
          <w:color w:val="0D0D0D"/>
          <w:sz w:val="28"/>
          <w:szCs w:val="28"/>
        </w:rPr>
        <w:t>)</w:t>
      </w:r>
    </w:p>
    <w:p w:rsidR="00360AED" w:rsidRDefault="00360AED" w:rsidP="00B70A7F">
      <w:pPr>
        <w:numPr>
          <w:ilvl w:val="0"/>
          <w:numId w:val="13"/>
        </w:numPr>
        <w:spacing w:before="100" w:beforeAutospacing="1" w:after="100" w:afterAutospacing="1" w:line="360" w:lineRule="auto"/>
        <w:rPr>
          <w:color w:val="0D0D0D"/>
          <w:sz w:val="28"/>
          <w:szCs w:val="28"/>
        </w:rPr>
      </w:pPr>
      <w:r w:rsidRPr="00826687">
        <w:rPr>
          <w:color w:val="0D0D0D"/>
          <w:sz w:val="28"/>
          <w:szCs w:val="28"/>
        </w:rPr>
        <w:t>Презентация к уроку (</w:t>
      </w:r>
      <w:r>
        <w:rPr>
          <w:b/>
          <w:bCs/>
          <w:i/>
          <w:iCs/>
          <w:color w:val="0D0D0D"/>
          <w:sz w:val="28"/>
          <w:szCs w:val="28"/>
          <w:u w:val="single"/>
        </w:rPr>
        <w:t>Приложение 2</w:t>
      </w:r>
      <w:r w:rsidRPr="00826687">
        <w:rPr>
          <w:color w:val="0D0D0D"/>
          <w:sz w:val="28"/>
          <w:szCs w:val="28"/>
        </w:rPr>
        <w:t>)</w:t>
      </w:r>
    </w:p>
    <w:p w:rsidR="00360AED" w:rsidRDefault="00360AED" w:rsidP="00B70A7F">
      <w:pPr>
        <w:numPr>
          <w:ilvl w:val="0"/>
          <w:numId w:val="13"/>
        </w:numPr>
        <w:spacing w:before="100" w:beforeAutospacing="1" w:after="100" w:afterAutospacing="1" w:line="360" w:lineRule="auto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 xml:space="preserve">Технологические карты </w:t>
      </w:r>
      <w:r w:rsidRPr="00826687">
        <w:rPr>
          <w:color w:val="0D0D0D"/>
          <w:sz w:val="28"/>
          <w:szCs w:val="28"/>
        </w:rPr>
        <w:t>(</w:t>
      </w:r>
      <w:r>
        <w:rPr>
          <w:b/>
          <w:bCs/>
          <w:i/>
          <w:iCs/>
          <w:color w:val="0D0D0D"/>
          <w:sz w:val="28"/>
          <w:szCs w:val="28"/>
          <w:u w:val="single"/>
        </w:rPr>
        <w:t>Приложение 3</w:t>
      </w:r>
      <w:r w:rsidRPr="00826687">
        <w:rPr>
          <w:color w:val="0D0D0D"/>
          <w:sz w:val="28"/>
          <w:szCs w:val="28"/>
        </w:rPr>
        <w:t>)</w:t>
      </w:r>
    </w:p>
    <w:p w:rsidR="00360AED" w:rsidRDefault="00360AED" w:rsidP="00B70A7F">
      <w:pPr>
        <w:numPr>
          <w:ilvl w:val="0"/>
          <w:numId w:val="13"/>
        </w:numPr>
        <w:spacing w:before="100" w:beforeAutospacing="1" w:after="100" w:afterAutospacing="1" w:line="360" w:lineRule="auto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 xml:space="preserve">Техника безопасности </w:t>
      </w:r>
      <w:r w:rsidRPr="00826687">
        <w:rPr>
          <w:color w:val="0D0D0D"/>
          <w:sz w:val="28"/>
          <w:szCs w:val="28"/>
        </w:rPr>
        <w:t>(</w:t>
      </w:r>
      <w:r>
        <w:rPr>
          <w:b/>
          <w:bCs/>
          <w:i/>
          <w:iCs/>
          <w:color w:val="0D0D0D"/>
          <w:sz w:val="28"/>
          <w:szCs w:val="28"/>
          <w:u w:val="single"/>
        </w:rPr>
        <w:t>Приложение 4</w:t>
      </w:r>
      <w:r w:rsidRPr="00826687">
        <w:rPr>
          <w:color w:val="0D0D0D"/>
          <w:sz w:val="28"/>
          <w:szCs w:val="28"/>
        </w:rPr>
        <w:t>)</w:t>
      </w:r>
    </w:p>
    <w:p w:rsidR="00360AED" w:rsidRPr="00826687" w:rsidRDefault="00360AED" w:rsidP="00B70A7F">
      <w:pPr>
        <w:numPr>
          <w:ilvl w:val="0"/>
          <w:numId w:val="13"/>
        </w:numPr>
        <w:spacing w:before="100" w:beforeAutospacing="1" w:after="100" w:afterAutospacing="1" w:line="360" w:lineRule="auto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Критерии оценки качества готовых блюд</w:t>
      </w:r>
      <w:r w:rsidRPr="00826687">
        <w:rPr>
          <w:color w:val="0D0D0D"/>
          <w:sz w:val="28"/>
          <w:szCs w:val="28"/>
        </w:rPr>
        <w:t>(</w:t>
      </w:r>
      <w:r w:rsidRPr="00826687">
        <w:rPr>
          <w:b/>
          <w:bCs/>
          <w:i/>
          <w:iCs/>
          <w:color w:val="0D0D0D"/>
          <w:sz w:val="28"/>
          <w:szCs w:val="28"/>
          <w:u w:val="single"/>
        </w:rPr>
        <w:t xml:space="preserve">Приложение </w:t>
      </w:r>
      <w:r>
        <w:rPr>
          <w:b/>
          <w:bCs/>
          <w:i/>
          <w:iCs/>
          <w:color w:val="0D0D0D"/>
          <w:sz w:val="28"/>
          <w:szCs w:val="28"/>
          <w:u w:val="single"/>
        </w:rPr>
        <w:t>5</w:t>
      </w:r>
      <w:r w:rsidRPr="00826687">
        <w:rPr>
          <w:b/>
          <w:bCs/>
          <w:i/>
          <w:iCs/>
          <w:color w:val="0D0D0D"/>
          <w:sz w:val="28"/>
          <w:szCs w:val="28"/>
          <w:u w:val="single"/>
        </w:rPr>
        <w:t>)</w:t>
      </w:r>
    </w:p>
    <w:p w:rsidR="00360AED" w:rsidRDefault="00360AED" w:rsidP="00B70A7F">
      <w:pPr>
        <w:numPr>
          <w:ilvl w:val="0"/>
          <w:numId w:val="13"/>
        </w:numPr>
        <w:spacing w:before="100" w:beforeAutospacing="1" w:after="100" w:afterAutospacing="1" w:line="360" w:lineRule="auto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 xml:space="preserve">Рабочая тетрадь </w:t>
      </w:r>
      <w:r w:rsidRPr="00E444FD">
        <w:rPr>
          <w:color w:val="0D0D0D"/>
          <w:sz w:val="28"/>
          <w:szCs w:val="28"/>
        </w:rPr>
        <w:t>(</w:t>
      </w:r>
      <w:r w:rsidRPr="00E444FD">
        <w:rPr>
          <w:b/>
          <w:bCs/>
          <w:i/>
          <w:iCs/>
          <w:color w:val="0D0D0D"/>
          <w:sz w:val="28"/>
          <w:szCs w:val="28"/>
          <w:u w:val="single"/>
        </w:rPr>
        <w:t xml:space="preserve">Приложение </w:t>
      </w:r>
      <w:r>
        <w:rPr>
          <w:b/>
          <w:bCs/>
          <w:i/>
          <w:iCs/>
          <w:color w:val="0D0D0D"/>
          <w:sz w:val="28"/>
          <w:szCs w:val="28"/>
          <w:u w:val="single"/>
        </w:rPr>
        <w:t>6</w:t>
      </w:r>
      <w:r w:rsidRPr="00E444FD">
        <w:rPr>
          <w:b/>
          <w:bCs/>
          <w:i/>
          <w:iCs/>
          <w:color w:val="0D0D0D"/>
          <w:sz w:val="28"/>
          <w:szCs w:val="28"/>
          <w:u w:val="single"/>
        </w:rPr>
        <w:t>)</w:t>
      </w:r>
    </w:p>
    <w:p w:rsidR="00360AED" w:rsidRPr="00826687" w:rsidRDefault="00360AED" w:rsidP="00B70A7F">
      <w:pPr>
        <w:numPr>
          <w:ilvl w:val="0"/>
          <w:numId w:val="13"/>
        </w:numPr>
        <w:spacing w:before="100" w:beforeAutospacing="1" w:after="100" w:afterAutospacing="1" w:line="360" w:lineRule="auto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Тестовые задания</w:t>
      </w:r>
      <w:r w:rsidRPr="00826687">
        <w:rPr>
          <w:color w:val="0D0D0D"/>
          <w:sz w:val="28"/>
          <w:szCs w:val="28"/>
        </w:rPr>
        <w:t xml:space="preserve"> (</w:t>
      </w:r>
      <w:r>
        <w:rPr>
          <w:b/>
          <w:bCs/>
          <w:i/>
          <w:iCs/>
          <w:color w:val="0D0D0D"/>
          <w:sz w:val="28"/>
          <w:szCs w:val="28"/>
          <w:u w:val="single"/>
        </w:rPr>
        <w:t>Приложение 7</w:t>
      </w:r>
      <w:r w:rsidRPr="00826687">
        <w:rPr>
          <w:color w:val="0D0D0D"/>
          <w:sz w:val="28"/>
          <w:szCs w:val="28"/>
        </w:rPr>
        <w:t>)</w:t>
      </w:r>
    </w:p>
    <w:p w:rsidR="00360AED" w:rsidRPr="00826687" w:rsidRDefault="00360AED" w:rsidP="00B70A7F">
      <w:pPr>
        <w:numPr>
          <w:ilvl w:val="0"/>
          <w:numId w:val="13"/>
        </w:numPr>
        <w:spacing w:before="100" w:beforeAutospacing="1" w:after="100" w:afterAutospacing="1" w:line="360" w:lineRule="auto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 xml:space="preserve">Фотоотчет </w:t>
      </w:r>
      <w:r w:rsidRPr="00826687">
        <w:rPr>
          <w:color w:val="0D0D0D"/>
          <w:sz w:val="28"/>
          <w:szCs w:val="28"/>
        </w:rPr>
        <w:t>(</w:t>
      </w:r>
      <w:r w:rsidRPr="00826687">
        <w:rPr>
          <w:b/>
          <w:bCs/>
          <w:i/>
          <w:iCs/>
          <w:color w:val="0D0D0D"/>
          <w:sz w:val="28"/>
          <w:szCs w:val="28"/>
          <w:u w:val="single"/>
        </w:rPr>
        <w:t xml:space="preserve">Приложение </w:t>
      </w:r>
      <w:r>
        <w:rPr>
          <w:b/>
          <w:bCs/>
          <w:i/>
          <w:iCs/>
          <w:color w:val="0D0D0D"/>
          <w:sz w:val="28"/>
          <w:szCs w:val="28"/>
          <w:u w:val="single"/>
        </w:rPr>
        <w:t>8</w:t>
      </w:r>
      <w:r w:rsidRPr="00826687">
        <w:rPr>
          <w:b/>
          <w:bCs/>
          <w:i/>
          <w:iCs/>
          <w:color w:val="0D0D0D"/>
          <w:sz w:val="28"/>
          <w:szCs w:val="28"/>
          <w:u w:val="single"/>
        </w:rPr>
        <w:t>)</w:t>
      </w:r>
    </w:p>
    <w:p w:rsidR="00360AED" w:rsidRPr="00826687" w:rsidRDefault="00360AED" w:rsidP="00E37C05">
      <w:pPr>
        <w:spacing w:after="120" w:line="360" w:lineRule="auto"/>
        <w:jc w:val="both"/>
        <w:rPr>
          <w:sz w:val="28"/>
          <w:szCs w:val="28"/>
        </w:rPr>
      </w:pPr>
      <w:r w:rsidRPr="00826687">
        <w:rPr>
          <w:sz w:val="28"/>
          <w:szCs w:val="28"/>
        </w:rPr>
        <w:t>Вопросы для проверки теоретических знаний обучающихся составлены таким образом, что позволяют мастеру производственного обучения отследить теоретический уровень подготовки обучающихся по данной теме. Вместе с тем каждый обучающийся имеет возможность самостоятельной проверки своих знаний, как по теоретической части урока, так и по производственной при приготовлении блюд из творога.</w:t>
      </w:r>
    </w:p>
    <w:p w:rsidR="00360AED" w:rsidRPr="00826687" w:rsidRDefault="00360AED" w:rsidP="00E37C05">
      <w:pPr>
        <w:spacing w:after="120" w:line="360" w:lineRule="auto"/>
        <w:jc w:val="both"/>
        <w:rPr>
          <w:sz w:val="28"/>
          <w:szCs w:val="28"/>
        </w:rPr>
      </w:pPr>
      <w:r w:rsidRPr="00826687">
        <w:rPr>
          <w:sz w:val="28"/>
          <w:szCs w:val="28"/>
        </w:rPr>
        <w:t>Урок обеспечен в полном объеме дидактическими средствами обучения, инвентарем, оборудованием, посудой, продуктами.</w:t>
      </w:r>
    </w:p>
    <w:p w:rsidR="00360AED" w:rsidRPr="00826687" w:rsidRDefault="00360AED" w:rsidP="00E37C05">
      <w:pPr>
        <w:spacing w:after="120" w:line="360" w:lineRule="auto"/>
        <w:rPr>
          <w:sz w:val="28"/>
          <w:szCs w:val="28"/>
        </w:rPr>
      </w:pPr>
      <w:r w:rsidRPr="00826687">
        <w:rPr>
          <w:sz w:val="28"/>
          <w:szCs w:val="28"/>
        </w:rPr>
        <w:t>В ходе урока у обучающихся формируются</w:t>
      </w:r>
      <w:r w:rsidRPr="00826687">
        <w:rPr>
          <w:b/>
          <w:bCs/>
          <w:sz w:val="28"/>
          <w:szCs w:val="28"/>
        </w:rPr>
        <w:t>:</w:t>
      </w:r>
    </w:p>
    <w:p w:rsidR="00360AED" w:rsidRPr="00826687" w:rsidRDefault="00360AED" w:rsidP="00E37C05">
      <w:pPr>
        <w:spacing w:after="120" w:line="360" w:lineRule="auto"/>
        <w:rPr>
          <w:b/>
          <w:bCs/>
          <w:sz w:val="28"/>
          <w:szCs w:val="28"/>
        </w:rPr>
      </w:pPr>
      <w:r w:rsidRPr="00826687">
        <w:rPr>
          <w:b/>
          <w:bCs/>
          <w:sz w:val="28"/>
          <w:szCs w:val="28"/>
        </w:rPr>
        <w:t xml:space="preserve">Овладение профессиональными компетенциями: </w:t>
      </w:r>
    </w:p>
    <w:p w:rsidR="00360AED" w:rsidRPr="00826687" w:rsidRDefault="00360AED" w:rsidP="00E37C05">
      <w:pPr>
        <w:spacing w:after="120" w:line="360" w:lineRule="auto"/>
        <w:rPr>
          <w:sz w:val="28"/>
          <w:szCs w:val="28"/>
        </w:rPr>
      </w:pPr>
      <w:r w:rsidRPr="00826687">
        <w:rPr>
          <w:sz w:val="28"/>
          <w:szCs w:val="28"/>
        </w:rPr>
        <w:t>ПК 5.1.Производить подготовку полуфабрикатов из мяса.</w:t>
      </w:r>
    </w:p>
    <w:p w:rsidR="00360AED" w:rsidRPr="00826687" w:rsidRDefault="00360AED" w:rsidP="00E37C05">
      <w:pPr>
        <w:spacing w:after="120" w:line="360" w:lineRule="auto"/>
        <w:rPr>
          <w:sz w:val="28"/>
          <w:szCs w:val="28"/>
        </w:rPr>
      </w:pPr>
      <w:r w:rsidRPr="00826687">
        <w:rPr>
          <w:sz w:val="28"/>
          <w:szCs w:val="28"/>
        </w:rPr>
        <w:t xml:space="preserve">ПК 5.3.Готовить и оформлять простые блюда из мяса. </w:t>
      </w:r>
    </w:p>
    <w:p w:rsidR="00360AED" w:rsidRPr="00826687" w:rsidRDefault="00360AED" w:rsidP="00E37C05">
      <w:pPr>
        <w:spacing w:after="120" w:line="360" w:lineRule="auto"/>
        <w:rPr>
          <w:b/>
          <w:bCs/>
          <w:sz w:val="28"/>
          <w:szCs w:val="28"/>
        </w:rPr>
      </w:pPr>
      <w:r w:rsidRPr="00826687">
        <w:rPr>
          <w:b/>
          <w:bCs/>
          <w:sz w:val="28"/>
          <w:szCs w:val="28"/>
        </w:rPr>
        <w:t>Развитие и овладение общими компетенциями:</w:t>
      </w:r>
    </w:p>
    <w:p w:rsidR="00360AED" w:rsidRPr="00826687" w:rsidRDefault="00360AED" w:rsidP="00E37C05">
      <w:pPr>
        <w:spacing w:after="120" w:line="360" w:lineRule="auto"/>
        <w:jc w:val="both"/>
        <w:rPr>
          <w:sz w:val="28"/>
          <w:szCs w:val="28"/>
        </w:rPr>
      </w:pPr>
      <w:r w:rsidRPr="00826687">
        <w:rPr>
          <w:sz w:val="28"/>
          <w:szCs w:val="28"/>
        </w:rPr>
        <w:t>ОК 2</w:t>
      </w:r>
      <w:r w:rsidRPr="00826687">
        <w:rPr>
          <w:sz w:val="28"/>
          <w:szCs w:val="28"/>
        </w:rPr>
        <w:tab/>
        <w:t>Организовывать собственную деятельность, исходя из цели и способов её достижения, определенных руководителем.</w:t>
      </w:r>
    </w:p>
    <w:p w:rsidR="00360AED" w:rsidRPr="00826687" w:rsidRDefault="00360AED" w:rsidP="00E37C05">
      <w:pPr>
        <w:spacing w:after="120" w:line="360" w:lineRule="auto"/>
        <w:jc w:val="both"/>
        <w:rPr>
          <w:sz w:val="28"/>
          <w:szCs w:val="28"/>
        </w:rPr>
      </w:pPr>
      <w:r w:rsidRPr="00826687">
        <w:rPr>
          <w:sz w:val="28"/>
          <w:szCs w:val="28"/>
        </w:rPr>
        <w:t>ОК 3</w:t>
      </w:r>
      <w:r w:rsidRPr="00826687">
        <w:rPr>
          <w:sz w:val="28"/>
          <w:szCs w:val="28"/>
        </w:rPr>
        <w:tab/>
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</w:r>
    </w:p>
    <w:p w:rsidR="00360AED" w:rsidRPr="00826687" w:rsidRDefault="00360AED" w:rsidP="00E37C05">
      <w:pPr>
        <w:spacing w:after="120" w:line="360" w:lineRule="auto"/>
        <w:jc w:val="both"/>
        <w:rPr>
          <w:sz w:val="28"/>
          <w:szCs w:val="28"/>
        </w:rPr>
      </w:pPr>
      <w:r w:rsidRPr="00826687">
        <w:rPr>
          <w:sz w:val="28"/>
          <w:szCs w:val="28"/>
        </w:rPr>
        <w:t>ОК 6</w:t>
      </w:r>
      <w:r w:rsidRPr="00826687">
        <w:rPr>
          <w:sz w:val="28"/>
          <w:szCs w:val="28"/>
        </w:rPr>
        <w:tab/>
        <w:t>Работать в команде.</w:t>
      </w:r>
    </w:p>
    <w:p w:rsidR="00360AED" w:rsidRPr="00826687" w:rsidRDefault="00360AED" w:rsidP="00E37C05">
      <w:pPr>
        <w:spacing w:after="120" w:line="360" w:lineRule="auto"/>
        <w:jc w:val="both"/>
        <w:rPr>
          <w:sz w:val="28"/>
          <w:szCs w:val="28"/>
        </w:rPr>
      </w:pPr>
      <w:r w:rsidRPr="00826687">
        <w:rPr>
          <w:sz w:val="28"/>
          <w:szCs w:val="28"/>
        </w:rPr>
        <w:t>ОК 7</w:t>
      </w:r>
      <w:r w:rsidRPr="00826687">
        <w:rPr>
          <w:sz w:val="28"/>
          <w:szCs w:val="28"/>
        </w:rPr>
        <w:tab/>
        <w:t>Готовить к работе производственное помещение и поддерживать его санитарное состояние.</w:t>
      </w:r>
    </w:p>
    <w:p w:rsidR="00360AED" w:rsidRPr="00826687" w:rsidRDefault="00360AED" w:rsidP="00E37C05">
      <w:pPr>
        <w:spacing w:after="120" w:line="360" w:lineRule="auto"/>
        <w:rPr>
          <w:sz w:val="28"/>
          <w:szCs w:val="28"/>
        </w:rPr>
      </w:pPr>
      <w:r w:rsidRPr="00826687">
        <w:rPr>
          <w:b/>
          <w:bCs/>
          <w:sz w:val="28"/>
          <w:szCs w:val="28"/>
        </w:rPr>
        <w:t>Тема урока:</w:t>
      </w:r>
      <w:r w:rsidRPr="00826687">
        <w:rPr>
          <w:sz w:val="28"/>
          <w:szCs w:val="28"/>
        </w:rPr>
        <w:t xml:space="preserve"> «Блюда из натурального рубленного мяса»  </w:t>
      </w:r>
    </w:p>
    <w:p w:rsidR="00360AED" w:rsidRPr="00826687" w:rsidRDefault="00360AED" w:rsidP="00E37C05">
      <w:pPr>
        <w:spacing w:after="120" w:line="360" w:lineRule="auto"/>
        <w:rPr>
          <w:sz w:val="28"/>
          <w:szCs w:val="28"/>
        </w:rPr>
      </w:pPr>
      <w:r w:rsidRPr="00826687">
        <w:rPr>
          <w:b/>
          <w:bCs/>
          <w:sz w:val="28"/>
          <w:szCs w:val="28"/>
        </w:rPr>
        <w:t>Тип урока:</w:t>
      </w:r>
      <w:r w:rsidRPr="00826687">
        <w:rPr>
          <w:sz w:val="28"/>
          <w:szCs w:val="28"/>
        </w:rPr>
        <w:t> урок формирование и совершенствование умений и навыков.</w:t>
      </w:r>
    </w:p>
    <w:p w:rsidR="00360AED" w:rsidRPr="00826687" w:rsidRDefault="00360AED" w:rsidP="00E37C05">
      <w:pPr>
        <w:spacing w:after="120" w:line="360" w:lineRule="auto"/>
        <w:rPr>
          <w:sz w:val="28"/>
          <w:szCs w:val="28"/>
        </w:rPr>
      </w:pPr>
      <w:r w:rsidRPr="00826687">
        <w:rPr>
          <w:b/>
          <w:bCs/>
          <w:sz w:val="28"/>
          <w:szCs w:val="28"/>
        </w:rPr>
        <w:t>Цель урока: </w:t>
      </w:r>
      <w:r w:rsidRPr="00826687">
        <w:rPr>
          <w:sz w:val="28"/>
          <w:szCs w:val="28"/>
        </w:rPr>
        <w:t>отработать навыки при приготовлении блюд из мяса.</w:t>
      </w:r>
    </w:p>
    <w:p w:rsidR="00360AED" w:rsidRPr="00826687" w:rsidRDefault="00360AED" w:rsidP="00E37C05">
      <w:pPr>
        <w:spacing w:after="120" w:line="360" w:lineRule="auto"/>
        <w:rPr>
          <w:sz w:val="28"/>
          <w:szCs w:val="28"/>
        </w:rPr>
      </w:pPr>
      <w:r w:rsidRPr="00826687">
        <w:rPr>
          <w:b/>
          <w:bCs/>
          <w:sz w:val="28"/>
          <w:szCs w:val="28"/>
        </w:rPr>
        <w:t>Задачи урока:</w:t>
      </w:r>
    </w:p>
    <w:p w:rsidR="00360AED" w:rsidRPr="00826687" w:rsidRDefault="00360AED" w:rsidP="00E37C05">
      <w:pPr>
        <w:numPr>
          <w:ilvl w:val="0"/>
          <w:numId w:val="2"/>
        </w:numPr>
        <w:spacing w:before="100" w:beforeAutospacing="1" w:after="100" w:afterAutospacing="1" w:line="360" w:lineRule="auto"/>
        <w:ind w:left="375"/>
        <w:jc w:val="both"/>
        <w:rPr>
          <w:sz w:val="28"/>
          <w:szCs w:val="28"/>
        </w:rPr>
      </w:pPr>
      <w:r w:rsidRPr="00826687">
        <w:rPr>
          <w:sz w:val="28"/>
          <w:szCs w:val="28"/>
        </w:rPr>
        <w:t>формировать знания и отработать умения у обучающихся технологически правильно с применением профессиональных трудовых действий и приемов готовить и подавать блюда из мяса;</w:t>
      </w:r>
    </w:p>
    <w:p w:rsidR="00360AED" w:rsidRPr="00826687" w:rsidRDefault="00360AED" w:rsidP="00E37C05">
      <w:pPr>
        <w:numPr>
          <w:ilvl w:val="0"/>
          <w:numId w:val="2"/>
        </w:numPr>
        <w:spacing w:before="100" w:beforeAutospacing="1" w:after="100" w:afterAutospacing="1" w:line="360" w:lineRule="auto"/>
        <w:ind w:left="375"/>
        <w:jc w:val="both"/>
        <w:rPr>
          <w:sz w:val="28"/>
          <w:szCs w:val="28"/>
        </w:rPr>
      </w:pPr>
      <w:r w:rsidRPr="00826687">
        <w:rPr>
          <w:sz w:val="28"/>
          <w:szCs w:val="28"/>
        </w:rPr>
        <w:t>формировать способность адекватно оценивать производственные ситуации;</w:t>
      </w:r>
    </w:p>
    <w:p w:rsidR="00360AED" w:rsidRPr="00826687" w:rsidRDefault="00360AED" w:rsidP="00E37C05">
      <w:pPr>
        <w:numPr>
          <w:ilvl w:val="0"/>
          <w:numId w:val="2"/>
        </w:numPr>
        <w:spacing w:before="100" w:beforeAutospacing="1" w:after="100" w:afterAutospacing="1" w:line="360" w:lineRule="auto"/>
        <w:ind w:left="375"/>
        <w:jc w:val="both"/>
        <w:rPr>
          <w:sz w:val="28"/>
          <w:szCs w:val="28"/>
        </w:rPr>
      </w:pPr>
      <w:r w:rsidRPr="00826687">
        <w:rPr>
          <w:sz w:val="28"/>
          <w:szCs w:val="28"/>
        </w:rPr>
        <w:t>развивать навыки по приготовлению блюд из мяса разными способами тепловой обработки;</w:t>
      </w:r>
    </w:p>
    <w:p w:rsidR="00360AED" w:rsidRPr="00826687" w:rsidRDefault="00360AED" w:rsidP="00E37C05">
      <w:pPr>
        <w:numPr>
          <w:ilvl w:val="0"/>
          <w:numId w:val="2"/>
        </w:numPr>
        <w:spacing w:before="100" w:beforeAutospacing="1" w:after="100" w:afterAutospacing="1" w:line="360" w:lineRule="auto"/>
        <w:ind w:left="375"/>
        <w:jc w:val="both"/>
        <w:rPr>
          <w:sz w:val="28"/>
          <w:szCs w:val="28"/>
        </w:rPr>
      </w:pPr>
      <w:r w:rsidRPr="00826687">
        <w:rPr>
          <w:sz w:val="28"/>
          <w:szCs w:val="28"/>
        </w:rPr>
        <w:t>развивать умения рационально организовывать свой труд и умело использовать оборудование и инвентарь в процессе работы;</w:t>
      </w:r>
    </w:p>
    <w:p w:rsidR="00360AED" w:rsidRPr="00826687" w:rsidRDefault="00360AED" w:rsidP="00E37C05">
      <w:pPr>
        <w:numPr>
          <w:ilvl w:val="0"/>
          <w:numId w:val="2"/>
        </w:numPr>
        <w:spacing w:before="100" w:beforeAutospacing="1" w:after="100" w:afterAutospacing="1" w:line="360" w:lineRule="auto"/>
        <w:ind w:left="375"/>
        <w:jc w:val="both"/>
        <w:rPr>
          <w:sz w:val="28"/>
          <w:szCs w:val="28"/>
        </w:rPr>
      </w:pPr>
      <w:r w:rsidRPr="00826687">
        <w:rPr>
          <w:sz w:val="28"/>
          <w:szCs w:val="28"/>
        </w:rPr>
        <w:t>развивать умения находить пути совершенствования своего труда и повышения его эффективности;</w:t>
      </w:r>
    </w:p>
    <w:p w:rsidR="00360AED" w:rsidRPr="00826687" w:rsidRDefault="00360AED" w:rsidP="00E37C05">
      <w:pPr>
        <w:numPr>
          <w:ilvl w:val="0"/>
          <w:numId w:val="2"/>
        </w:numPr>
        <w:spacing w:before="100" w:beforeAutospacing="1" w:after="100" w:afterAutospacing="1" w:line="360" w:lineRule="auto"/>
        <w:ind w:left="375"/>
        <w:jc w:val="both"/>
        <w:rPr>
          <w:sz w:val="28"/>
          <w:szCs w:val="28"/>
        </w:rPr>
      </w:pPr>
      <w:r w:rsidRPr="00826687">
        <w:rPr>
          <w:sz w:val="28"/>
          <w:szCs w:val="28"/>
        </w:rPr>
        <w:t>развивать умения оперативно мыслить и анализировать выполненные работы;</w:t>
      </w:r>
    </w:p>
    <w:p w:rsidR="00360AED" w:rsidRPr="00826687" w:rsidRDefault="00360AED" w:rsidP="00E37C05">
      <w:pPr>
        <w:numPr>
          <w:ilvl w:val="0"/>
          <w:numId w:val="2"/>
        </w:numPr>
        <w:spacing w:before="100" w:beforeAutospacing="1" w:after="100" w:afterAutospacing="1" w:line="360" w:lineRule="auto"/>
        <w:ind w:left="375"/>
        <w:jc w:val="both"/>
        <w:rPr>
          <w:sz w:val="28"/>
          <w:szCs w:val="28"/>
        </w:rPr>
      </w:pPr>
      <w:r w:rsidRPr="00826687">
        <w:rPr>
          <w:sz w:val="28"/>
          <w:szCs w:val="28"/>
        </w:rPr>
        <w:t>воспитывать чувство долга, ответственности за отработанные операции при коллективном труде;</w:t>
      </w:r>
    </w:p>
    <w:p w:rsidR="00360AED" w:rsidRPr="00826687" w:rsidRDefault="00360AED" w:rsidP="00E37C05">
      <w:pPr>
        <w:numPr>
          <w:ilvl w:val="0"/>
          <w:numId w:val="2"/>
        </w:numPr>
        <w:spacing w:before="100" w:beforeAutospacing="1" w:after="100" w:afterAutospacing="1" w:line="360" w:lineRule="auto"/>
        <w:ind w:left="375"/>
        <w:jc w:val="both"/>
        <w:rPr>
          <w:sz w:val="28"/>
          <w:szCs w:val="28"/>
        </w:rPr>
      </w:pPr>
      <w:r w:rsidRPr="00826687">
        <w:rPr>
          <w:sz w:val="28"/>
          <w:szCs w:val="28"/>
        </w:rPr>
        <w:t>воспитывать стремление к познанию профессии и добиваться высоких показателей.</w:t>
      </w:r>
    </w:p>
    <w:p w:rsidR="00360AED" w:rsidRPr="00826687" w:rsidRDefault="00360AED" w:rsidP="00E37C05">
      <w:pPr>
        <w:spacing w:after="120" w:line="360" w:lineRule="auto"/>
        <w:jc w:val="both"/>
        <w:rPr>
          <w:sz w:val="28"/>
          <w:szCs w:val="28"/>
        </w:rPr>
      </w:pPr>
      <w:r w:rsidRPr="00826687">
        <w:rPr>
          <w:sz w:val="28"/>
          <w:szCs w:val="28"/>
        </w:rPr>
        <w:t>К концу урока каждый обучающийся будет знать:</w:t>
      </w:r>
    </w:p>
    <w:p w:rsidR="00360AED" w:rsidRPr="00826687" w:rsidRDefault="00360AED" w:rsidP="00E37C05">
      <w:pPr>
        <w:spacing w:line="360" w:lineRule="auto"/>
        <w:jc w:val="both"/>
        <w:rPr>
          <w:sz w:val="28"/>
          <w:szCs w:val="28"/>
        </w:rPr>
      </w:pPr>
      <w:r w:rsidRPr="00826687">
        <w:rPr>
          <w:sz w:val="28"/>
          <w:szCs w:val="28"/>
        </w:rPr>
        <w:t>–технологию приготовления блюд из мяса, </w:t>
      </w:r>
      <w:r w:rsidRPr="00826687">
        <w:rPr>
          <w:sz w:val="28"/>
          <w:szCs w:val="28"/>
        </w:rPr>
        <w:br/>
        <w:t>–технику безопасности при приготовления блюд из мяса; </w:t>
      </w:r>
      <w:r w:rsidRPr="00826687">
        <w:rPr>
          <w:sz w:val="28"/>
          <w:szCs w:val="28"/>
        </w:rPr>
        <w:br/>
        <w:t>–санитарные требования при приготовления блюд из мяса;</w:t>
      </w:r>
      <w:r w:rsidRPr="00826687">
        <w:rPr>
          <w:sz w:val="28"/>
          <w:szCs w:val="28"/>
        </w:rPr>
        <w:br/>
        <w:t>–требования к качеству блюд из мяса.</w:t>
      </w:r>
      <w:r w:rsidRPr="00826687">
        <w:rPr>
          <w:sz w:val="28"/>
          <w:szCs w:val="28"/>
        </w:rPr>
        <w:br/>
        <w:t>– правила подачи блюд из мяса.</w:t>
      </w:r>
    </w:p>
    <w:p w:rsidR="00360AED" w:rsidRPr="00826687" w:rsidRDefault="00360AED" w:rsidP="00E37C05">
      <w:pPr>
        <w:spacing w:after="120" w:line="360" w:lineRule="auto"/>
        <w:rPr>
          <w:sz w:val="28"/>
          <w:szCs w:val="28"/>
        </w:rPr>
      </w:pPr>
      <w:r w:rsidRPr="00826687">
        <w:rPr>
          <w:b/>
          <w:bCs/>
          <w:sz w:val="28"/>
          <w:szCs w:val="28"/>
        </w:rPr>
        <w:t>Методы:</w:t>
      </w:r>
    </w:p>
    <w:p w:rsidR="00360AED" w:rsidRPr="00826687" w:rsidRDefault="00360AED" w:rsidP="00E37C05">
      <w:pPr>
        <w:numPr>
          <w:ilvl w:val="0"/>
          <w:numId w:val="3"/>
        </w:numPr>
        <w:spacing w:before="100" w:beforeAutospacing="1" w:after="100" w:afterAutospacing="1" w:line="360" w:lineRule="auto"/>
        <w:ind w:left="375"/>
        <w:jc w:val="both"/>
        <w:rPr>
          <w:sz w:val="28"/>
          <w:szCs w:val="28"/>
        </w:rPr>
      </w:pPr>
      <w:r w:rsidRPr="00826687">
        <w:rPr>
          <w:sz w:val="28"/>
          <w:szCs w:val="28"/>
        </w:rPr>
        <w:t>обучения – конкурсно-игровой, диалогический, показательный, трудовых приёмов;</w:t>
      </w:r>
    </w:p>
    <w:p w:rsidR="00360AED" w:rsidRPr="00826687" w:rsidRDefault="00360AED" w:rsidP="00E37C05">
      <w:pPr>
        <w:numPr>
          <w:ilvl w:val="0"/>
          <w:numId w:val="3"/>
        </w:numPr>
        <w:spacing w:before="100" w:beforeAutospacing="1" w:after="100" w:afterAutospacing="1" w:line="360" w:lineRule="auto"/>
        <w:ind w:left="375"/>
        <w:jc w:val="both"/>
        <w:rPr>
          <w:sz w:val="28"/>
          <w:szCs w:val="28"/>
        </w:rPr>
      </w:pPr>
      <w:r w:rsidRPr="00826687">
        <w:rPr>
          <w:sz w:val="28"/>
          <w:szCs w:val="28"/>
        </w:rPr>
        <w:t>преподавания – инструктивный, объяснительно стимулирующий;</w:t>
      </w:r>
    </w:p>
    <w:p w:rsidR="00360AED" w:rsidRPr="00826687" w:rsidRDefault="00360AED" w:rsidP="00E37C05">
      <w:pPr>
        <w:numPr>
          <w:ilvl w:val="0"/>
          <w:numId w:val="3"/>
        </w:numPr>
        <w:spacing w:before="100" w:beforeAutospacing="1" w:after="100" w:afterAutospacing="1" w:line="360" w:lineRule="auto"/>
        <w:ind w:left="375"/>
        <w:jc w:val="both"/>
        <w:rPr>
          <w:sz w:val="28"/>
          <w:szCs w:val="28"/>
        </w:rPr>
      </w:pPr>
      <w:r w:rsidRPr="00826687">
        <w:rPr>
          <w:sz w:val="28"/>
          <w:szCs w:val="28"/>
        </w:rPr>
        <w:t>учения – репродуктивный, частично-поисковый; практический.</w:t>
      </w:r>
    </w:p>
    <w:p w:rsidR="00360AED" w:rsidRPr="00E37C05" w:rsidRDefault="00360AED" w:rsidP="00E37C05">
      <w:pPr>
        <w:spacing w:line="360" w:lineRule="auto"/>
        <w:jc w:val="both"/>
        <w:rPr>
          <w:sz w:val="28"/>
          <w:szCs w:val="28"/>
          <w:lang w:eastAsia="en-US"/>
        </w:rPr>
      </w:pPr>
      <w:r w:rsidRPr="00E37C05">
        <w:rPr>
          <w:b/>
          <w:sz w:val="28"/>
          <w:szCs w:val="28"/>
          <w:lang w:eastAsia="en-US"/>
        </w:rPr>
        <w:t>Материально – техническое и дидактическое оснащение урока:</w:t>
      </w:r>
      <w:r w:rsidRPr="00E37C05">
        <w:rPr>
          <w:sz w:val="28"/>
          <w:szCs w:val="28"/>
          <w:lang w:eastAsia="en-US"/>
        </w:rPr>
        <w:t xml:space="preserve"> сборник рецептур блюд и кулинарных изделий, учебник «Технология приготовления пищи», «Кулинария», раздаточный материал: карточки- задания, технологические карты, критерии оценок, карта бракеража изделий».</w:t>
      </w:r>
    </w:p>
    <w:p w:rsidR="00360AED" w:rsidRPr="00E37C05" w:rsidRDefault="00360AED" w:rsidP="00E37C05">
      <w:pPr>
        <w:spacing w:line="360" w:lineRule="auto"/>
        <w:jc w:val="both"/>
        <w:rPr>
          <w:sz w:val="28"/>
          <w:szCs w:val="28"/>
          <w:lang w:eastAsia="en-US"/>
        </w:rPr>
      </w:pPr>
      <w:r w:rsidRPr="00E37C05">
        <w:rPr>
          <w:sz w:val="28"/>
          <w:szCs w:val="28"/>
          <w:lang w:eastAsia="en-US"/>
        </w:rPr>
        <w:t>Оборудование – плита ЭП – 4М; весы настольные электронные, столы производственные</w:t>
      </w:r>
    </w:p>
    <w:p w:rsidR="00360AED" w:rsidRPr="00E37C05" w:rsidRDefault="00360AED" w:rsidP="00E37C05">
      <w:pPr>
        <w:spacing w:line="360" w:lineRule="auto"/>
        <w:jc w:val="both"/>
        <w:rPr>
          <w:sz w:val="28"/>
          <w:szCs w:val="28"/>
          <w:lang w:eastAsia="en-US"/>
        </w:rPr>
      </w:pPr>
      <w:r w:rsidRPr="00E37C05">
        <w:rPr>
          <w:sz w:val="28"/>
          <w:szCs w:val="28"/>
          <w:lang w:eastAsia="en-US"/>
        </w:rPr>
        <w:t xml:space="preserve"> Инвентарь: противни; сковороды; сотейник; кастрюли вместимостью 0,5…1,5 л; весёлка; сито; шумовка; разделочные доски с маркировкой «ОС», «МС», «ОВ», «МВ», терка, поварские ножи, металлические ложки.</w:t>
      </w:r>
    </w:p>
    <w:p w:rsidR="00360AED" w:rsidRPr="00E37C05" w:rsidRDefault="00360AED" w:rsidP="00E37C05">
      <w:pPr>
        <w:spacing w:line="360" w:lineRule="auto"/>
        <w:jc w:val="both"/>
        <w:rPr>
          <w:sz w:val="28"/>
          <w:szCs w:val="28"/>
          <w:lang w:eastAsia="en-US"/>
        </w:rPr>
      </w:pPr>
      <w:r w:rsidRPr="00E37C05">
        <w:rPr>
          <w:sz w:val="28"/>
          <w:szCs w:val="28"/>
          <w:lang w:eastAsia="en-US"/>
        </w:rPr>
        <w:t>Сырьё: мясо, специи, жир животный.</w:t>
      </w:r>
    </w:p>
    <w:p w:rsidR="00360AED" w:rsidRPr="00826687" w:rsidRDefault="00360AED" w:rsidP="00E37C05">
      <w:pPr>
        <w:spacing w:after="120" w:line="360" w:lineRule="auto"/>
        <w:jc w:val="center"/>
        <w:rPr>
          <w:sz w:val="28"/>
          <w:szCs w:val="28"/>
        </w:rPr>
        <w:sectPr w:rsidR="00360AED" w:rsidRPr="0082668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AED" w:rsidRPr="00826687" w:rsidRDefault="00360AED" w:rsidP="00E37C05">
      <w:pPr>
        <w:spacing w:after="120" w:line="360" w:lineRule="auto"/>
        <w:jc w:val="center"/>
        <w:rPr>
          <w:sz w:val="28"/>
          <w:szCs w:val="28"/>
        </w:rPr>
      </w:pPr>
      <w:r w:rsidRPr="00826687">
        <w:rPr>
          <w:sz w:val="28"/>
          <w:szCs w:val="28"/>
        </w:rPr>
        <w:t>ПЛАН УРОКА</w:t>
      </w:r>
    </w:p>
    <w:tbl>
      <w:tblPr>
        <w:tblW w:w="0" w:type="auto"/>
        <w:jc w:val="center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0A0"/>
      </w:tblPr>
      <w:tblGrid>
        <w:gridCol w:w="8325"/>
        <w:gridCol w:w="1180"/>
      </w:tblGrid>
      <w:tr w:rsidR="00360AED" w:rsidRPr="00826687" w:rsidTr="002A6943">
        <w:trPr>
          <w:jc w:val="center"/>
        </w:trPr>
        <w:tc>
          <w:tcPr>
            <w:tcW w:w="0" w:type="auto"/>
            <w:tcBorders>
              <w:top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360AED" w:rsidRPr="00826687" w:rsidRDefault="00360AED" w:rsidP="00E37C05">
            <w:pPr>
              <w:spacing w:line="360" w:lineRule="auto"/>
              <w:rPr>
                <w:sz w:val="28"/>
                <w:szCs w:val="28"/>
              </w:rPr>
            </w:pPr>
            <w:r w:rsidRPr="00826687">
              <w:rPr>
                <w:sz w:val="28"/>
                <w:szCs w:val="28"/>
              </w:rPr>
              <w:t>Структурные элементы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</w:tcBorders>
            <w:vAlign w:val="center"/>
          </w:tcPr>
          <w:p w:rsidR="00360AED" w:rsidRPr="00826687" w:rsidRDefault="00360AED" w:rsidP="00E37C05">
            <w:pPr>
              <w:spacing w:line="360" w:lineRule="auto"/>
              <w:rPr>
                <w:sz w:val="28"/>
                <w:szCs w:val="28"/>
              </w:rPr>
            </w:pPr>
            <w:r w:rsidRPr="00826687">
              <w:rPr>
                <w:sz w:val="28"/>
                <w:szCs w:val="28"/>
              </w:rPr>
              <w:t>Время</w:t>
            </w:r>
          </w:p>
        </w:tc>
      </w:tr>
      <w:tr w:rsidR="00360AED" w:rsidRPr="00826687" w:rsidTr="002A6943">
        <w:trPr>
          <w:jc w:val="center"/>
        </w:trPr>
        <w:tc>
          <w:tcPr>
            <w:tcW w:w="0" w:type="auto"/>
            <w:tcBorders>
              <w:top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360AED" w:rsidRPr="00826687" w:rsidRDefault="00360AED" w:rsidP="00E37C05">
            <w:pPr>
              <w:spacing w:line="360" w:lineRule="auto"/>
              <w:rPr>
                <w:sz w:val="28"/>
                <w:szCs w:val="28"/>
              </w:rPr>
            </w:pPr>
            <w:r w:rsidRPr="00826687">
              <w:rPr>
                <w:sz w:val="28"/>
                <w:szCs w:val="28"/>
              </w:rPr>
              <w:t>1. Организационный этап урока</w:t>
            </w:r>
            <w:r w:rsidRPr="00826687">
              <w:rPr>
                <w:sz w:val="28"/>
                <w:szCs w:val="28"/>
              </w:rPr>
              <w:br/>
              <w:t>2. Актуализация опорных знаний, умений, навыков и мотивационных состояний (вводный инструктаж).</w:t>
            </w:r>
            <w:r w:rsidRPr="00826687">
              <w:rPr>
                <w:sz w:val="28"/>
                <w:szCs w:val="28"/>
              </w:rPr>
              <w:br/>
              <w:t>3. Формирование новых приемов и способов профессиональной деятельности (текущий инструктаж).</w:t>
            </w:r>
            <w:r w:rsidRPr="00826687">
              <w:rPr>
                <w:sz w:val="28"/>
                <w:szCs w:val="28"/>
              </w:rPr>
              <w:br/>
              <w:t>4. Применение умений и навыков (заключительный инструктаж)</w:t>
            </w:r>
            <w:r w:rsidRPr="00826687">
              <w:rPr>
                <w:sz w:val="28"/>
                <w:szCs w:val="28"/>
              </w:rPr>
              <w:br/>
              <w:t>5. Домашнее задание.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</w:tcBorders>
          </w:tcPr>
          <w:p w:rsidR="00360AED" w:rsidRPr="00826687" w:rsidRDefault="00360AED" w:rsidP="00E37C05">
            <w:pPr>
              <w:spacing w:line="360" w:lineRule="auto"/>
              <w:rPr>
                <w:sz w:val="28"/>
                <w:szCs w:val="28"/>
              </w:rPr>
            </w:pPr>
            <w:r w:rsidRPr="00826687">
              <w:rPr>
                <w:sz w:val="28"/>
                <w:szCs w:val="28"/>
              </w:rPr>
              <w:t>2 мин.</w:t>
            </w:r>
            <w:r w:rsidRPr="00826687">
              <w:rPr>
                <w:sz w:val="28"/>
                <w:szCs w:val="28"/>
              </w:rPr>
              <w:br/>
            </w:r>
          </w:p>
          <w:p w:rsidR="00360AED" w:rsidRPr="00826687" w:rsidRDefault="00360AED" w:rsidP="00E37C05">
            <w:pPr>
              <w:spacing w:line="360" w:lineRule="auto"/>
              <w:rPr>
                <w:sz w:val="28"/>
                <w:szCs w:val="28"/>
              </w:rPr>
            </w:pPr>
            <w:r w:rsidRPr="00826687">
              <w:rPr>
                <w:sz w:val="28"/>
                <w:szCs w:val="28"/>
              </w:rPr>
              <w:t>30мин.</w:t>
            </w:r>
          </w:p>
          <w:p w:rsidR="00360AED" w:rsidRPr="00826687" w:rsidRDefault="00360AED" w:rsidP="00E37C05">
            <w:pPr>
              <w:spacing w:line="360" w:lineRule="auto"/>
              <w:rPr>
                <w:sz w:val="28"/>
                <w:szCs w:val="28"/>
              </w:rPr>
            </w:pPr>
            <w:r w:rsidRPr="00826687">
              <w:rPr>
                <w:sz w:val="28"/>
                <w:szCs w:val="28"/>
              </w:rPr>
              <w:t>3ч 13мин.</w:t>
            </w:r>
            <w:r w:rsidRPr="00826687">
              <w:rPr>
                <w:sz w:val="28"/>
                <w:szCs w:val="28"/>
              </w:rPr>
              <w:br/>
              <w:t>10мин.</w:t>
            </w:r>
          </w:p>
          <w:p w:rsidR="00360AED" w:rsidRPr="00826687" w:rsidRDefault="00360AED" w:rsidP="00E37C05">
            <w:pPr>
              <w:spacing w:line="360" w:lineRule="auto"/>
              <w:rPr>
                <w:sz w:val="28"/>
                <w:szCs w:val="28"/>
              </w:rPr>
            </w:pPr>
            <w:r w:rsidRPr="00826687">
              <w:rPr>
                <w:sz w:val="28"/>
                <w:szCs w:val="28"/>
              </w:rPr>
              <w:t>5 мин</w:t>
            </w:r>
          </w:p>
        </w:tc>
      </w:tr>
      <w:tr w:rsidR="00360AED" w:rsidRPr="00826687" w:rsidTr="002A6943">
        <w:trPr>
          <w:jc w:val="center"/>
        </w:trPr>
        <w:tc>
          <w:tcPr>
            <w:tcW w:w="0" w:type="auto"/>
            <w:tcBorders>
              <w:top w:val="outset" w:sz="6" w:space="0" w:color="FFFFFF"/>
              <w:bottom w:val="outset" w:sz="6" w:space="0" w:color="FFFFFF"/>
              <w:right w:val="outset" w:sz="6" w:space="0" w:color="FFFFFF"/>
            </w:tcBorders>
            <w:vAlign w:val="center"/>
          </w:tcPr>
          <w:p w:rsidR="00360AED" w:rsidRPr="00826687" w:rsidRDefault="00360AED" w:rsidP="00E37C05">
            <w:pPr>
              <w:spacing w:line="360" w:lineRule="auto"/>
              <w:rPr>
                <w:sz w:val="28"/>
                <w:szCs w:val="28"/>
              </w:rPr>
            </w:pPr>
            <w:r w:rsidRPr="00826687">
              <w:rPr>
                <w:sz w:val="28"/>
                <w:szCs w:val="28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</w:tcBorders>
            <w:vAlign w:val="center"/>
          </w:tcPr>
          <w:p w:rsidR="00360AED" w:rsidRPr="00826687" w:rsidRDefault="00360AED" w:rsidP="00E37C05">
            <w:pPr>
              <w:spacing w:line="360" w:lineRule="auto"/>
              <w:rPr>
                <w:sz w:val="28"/>
                <w:szCs w:val="28"/>
              </w:rPr>
            </w:pPr>
            <w:r w:rsidRPr="00826687">
              <w:rPr>
                <w:sz w:val="28"/>
                <w:szCs w:val="28"/>
              </w:rPr>
              <w:t>4 ч.</w:t>
            </w:r>
          </w:p>
        </w:tc>
      </w:tr>
    </w:tbl>
    <w:p w:rsidR="00360AED" w:rsidRPr="005D1B1F" w:rsidRDefault="00360AED" w:rsidP="005D1B1F">
      <w:pPr>
        <w:spacing w:line="259" w:lineRule="auto"/>
        <w:jc w:val="center"/>
        <w:rPr>
          <w:b/>
          <w:sz w:val="28"/>
          <w:szCs w:val="28"/>
          <w:lang w:eastAsia="en-US"/>
        </w:rPr>
      </w:pPr>
      <w:r w:rsidRPr="005D1B1F">
        <w:rPr>
          <w:b/>
          <w:sz w:val="28"/>
          <w:szCs w:val="28"/>
          <w:lang w:eastAsia="en-US"/>
        </w:rPr>
        <w:t>Ход урока</w:t>
      </w:r>
    </w:p>
    <w:p w:rsidR="00360AED" w:rsidRPr="005D1B1F" w:rsidRDefault="00360AED" w:rsidP="005D1B1F">
      <w:pPr>
        <w:spacing w:line="259" w:lineRule="auto"/>
        <w:rPr>
          <w:sz w:val="28"/>
          <w:szCs w:val="28"/>
          <w:lang w:eastAsia="en-US"/>
        </w:rPr>
      </w:pPr>
      <w:r w:rsidRPr="005D1B1F">
        <w:rPr>
          <w:b/>
          <w:sz w:val="28"/>
          <w:szCs w:val="28"/>
          <w:lang w:eastAsia="en-US"/>
        </w:rPr>
        <w:t>I. Организационный момент</w:t>
      </w:r>
      <w:r w:rsidRPr="005D1B1F">
        <w:rPr>
          <w:sz w:val="28"/>
          <w:szCs w:val="28"/>
          <w:lang w:eastAsia="en-US"/>
        </w:rPr>
        <w:t>:</w:t>
      </w:r>
    </w:p>
    <w:p w:rsidR="00360AED" w:rsidRPr="005D1B1F" w:rsidRDefault="00360AED" w:rsidP="005D1B1F">
      <w:pPr>
        <w:spacing w:line="259" w:lineRule="auto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>- проверка явки;</w:t>
      </w:r>
    </w:p>
    <w:p w:rsidR="00360AED" w:rsidRPr="005D1B1F" w:rsidRDefault="00360AED" w:rsidP="005D1B1F">
      <w:pPr>
        <w:spacing w:line="259" w:lineRule="auto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>- проверка внешнего вида;</w:t>
      </w:r>
    </w:p>
    <w:p w:rsidR="00360AED" w:rsidRPr="005D1B1F" w:rsidRDefault="00360AED" w:rsidP="005D1B1F">
      <w:pPr>
        <w:spacing w:line="259" w:lineRule="auto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>- деление на звенья</w:t>
      </w:r>
      <w:r>
        <w:rPr>
          <w:sz w:val="28"/>
          <w:szCs w:val="28"/>
          <w:lang w:eastAsia="en-US"/>
        </w:rPr>
        <w:t>, назначение капитанов команд</w:t>
      </w:r>
      <w:r w:rsidRPr="005D1B1F">
        <w:rPr>
          <w:sz w:val="28"/>
          <w:szCs w:val="28"/>
          <w:lang w:eastAsia="en-US"/>
        </w:rPr>
        <w:t>;</w:t>
      </w:r>
    </w:p>
    <w:p w:rsidR="00360AED" w:rsidRPr="00826687" w:rsidRDefault="00360AED" w:rsidP="00826687">
      <w:pPr>
        <w:rPr>
          <w:sz w:val="28"/>
          <w:szCs w:val="28"/>
        </w:rPr>
      </w:pPr>
      <w:r w:rsidRPr="005D1B1F">
        <w:rPr>
          <w:sz w:val="28"/>
          <w:szCs w:val="28"/>
          <w:lang w:eastAsia="en-US"/>
        </w:rPr>
        <w:t>- назначение дежурных.</w:t>
      </w:r>
      <w:r w:rsidRPr="00826687">
        <w:rPr>
          <w:sz w:val="28"/>
          <w:szCs w:val="28"/>
        </w:rPr>
        <w:t xml:space="preserve"> </w:t>
      </w:r>
    </w:p>
    <w:p w:rsidR="00360AED" w:rsidRPr="00826687" w:rsidRDefault="00360AED" w:rsidP="00D840ED">
      <w:pPr>
        <w:jc w:val="center"/>
        <w:rPr>
          <w:sz w:val="28"/>
          <w:szCs w:val="28"/>
        </w:rPr>
      </w:pPr>
      <w:r>
        <w:rPr>
          <w:sz w:val="28"/>
          <w:szCs w:val="28"/>
        </w:rPr>
        <w:t>О</w:t>
      </w:r>
      <w:r w:rsidRPr="00826687">
        <w:rPr>
          <w:sz w:val="28"/>
          <w:szCs w:val="28"/>
        </w:rPr>
        <w:t>бъявление конкурса:</w:t>
      </w:r>
    </w:p>
    <w:p w:rsidR="00360AED" w:rsidRPr="00826687" w:rsidRDefault="00360AED" w:rsidP="00826687">
      <w:pPr>
        <w:jc w:val="both"/>
        <w:rPr>
          <w:sz w:val="28"/>
          <w:szCs w:val="28"/>
        </w:rPr>
      </w:pPr>
      <w:r w:rsidRPr="00826687">
        <w:rPr>
          <w:sz w:val="28"/>
          <w:szCs w:val="28"/>
        </w:rPr>
        <w:t>Конкурс  «Подготовь себя  и рабочее место к работе»</w:t>
      </w:r>
    </w:p>
    <w:p w:rsidR="00360AED" w:rsidRPr="00826687" w:rsidRDefault="00360AED" w:rsidP="00826687">
      <w:pPr>
        <w:jc w:val="both"/>
        <w:rPr>
          <w:sz w:val="28"/>
          <w:szCs w:val="28"/>
        </w:rPr>
      </w:pPr>
      <w:r w:rsidRPr="00826687">
        <w:rPr>
          <w:sz w:val="28"/>
          <w:szCs w:val="28"/>
        </w:rPr>
        <w:t>Соревнование происходит в виде эстафеты, участник конкурса с каждой команды подходит к стулу со спец. одеждой, на скорость её одевает на себя и затем подходит к столу с инвентарем и посудой , берёт нужные предметы для организации своего рабочего места, организует своё рабочее место, и идёт к своей команде, продолжает действия  следующий участник команды и так далее. Та команда-которая раньше другой быстро и аккуратно организует себя и рабочее место к работе- объявляется победителем в этом конкурсе.</w:t>
      </w:r>
    </w:p>
    <w:p w:rsidR="00360AED" w:rsidRPr="005D1B1F" w:rsidRDefault="00360AED" w:rsidP="005D1B1F">
      <w:pPr>
        <w:spacing w:line="259" w:lineRule="auto"/>
        <w:rPr>
          <w:b/>
          <w:sz w:val="28"/>
          <w:szCs w:val="28"/>
          <w:lang w:eastAsia="en-US"/>
        </w:rPr>
      </w:pPr>
    </w:p>
    <w:p w:rsidR="00360AED" w:rsidRPr="005D1B1F" w:rsidRDefault="00360AED" w:rsidP="005D1B1F">
      <w:pPr>
        <w:spacing w:line="259" w:lineRule="auto"/>
        <w:rPr>
          <w:sz w:val="28"/>
          <w:szCs w:val="28"/>
          <w:lang w:eastAsia="en-US"/>
        </w:rPr>
      </w:pPr>
      <w:r w:rsidRPr="005D1B1F">
        <w:rPr>
          <w:b/>
          <w:sz w:val="28"/>
          <w:szCs w:val="28"/>
          <w:lang w:eastAsia="en-US"/>
        </w:rPr>
        <w:t>II. Вводный инструктаж</w:t>
      </w:r>
      <w:r w:rsidRPr="005D1B1F">
        <w:rPr>
          <w:sz w:val="28"/>
          <w:szCs w:val="28"/>
          <w:lang w:eastAsia="en-US"/>
        </w:rPr>
        <w:t>:</w:t>
      </w:r>
    </w:p>
    <w:p w:rsidR="00360AED" w:rsidRPr="005D1B1F" w:rsidRDefault="00360AED" w:rsidP="005D1B1F">
      <w:pPr>
        <w:numPr>
          <w:ilvl w:val="1"/>
          <w:numId w:val="5"/>
        </w:numPr>
        <w:spacing w:after="160" w:line="259" w:lineRule="auto"/>
        <w:contextualSpacing/>
        <w:rPr>
          <w:sz w:val="28"/>
          <w:szCs w:val="28"/>
          <w:lang w:eastAsia="en-US"/>
        </w:rPr>
      </w:pPr>
      <w:r w:rsidRPr="005D1B1F">
        <w:rPr>
          <w:b/>
          <w:sz w:val="28"/>
          <w:szCs w:val="28"/>
          <w:lang w:eastAsia="en-US"/>
        </w:rPr>
        <w:t>Сообщение темы и цели урока</w:t>
      </w:r>
      <w:r w:rsidRPr="005D1B1F">
        <w:rPr>
          <w:sz w:val="28"/>
          <w:szCs w:val="28"/>
          <w:lang w:eastAsia="en-US"/>
        </w:rPr>
        <w:t xml:space="preserve">; </w:t>
      </w:r>
    </w:p>
    <w:p w:rsidR="00360AED" w:rsidRPr="005D1B1F" w:rsidRDefault="00360AED" w:rsidP="005D1B1F">
      <w:pPr>
        <w:spacing w:line="259" w:lineRule="auto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>Тема урока: «Блюда из натурального рубленного мяса (говядина и свинина)».</w:t>
      </w:r>
    </w:p>
    <w:p w:rsidR="00360AED" w:rsidRPr="005D1B1F" w:rsidRDefault="00360AED" w:rsidP="005D1B1F">
      <w:pPr>
        <w:spacing w:line="259" w:lineRule="auto"/>
        <w:rPr>
          <w:b/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>Цель урока : Отработать профессиональные навыки по приготовлению блюд из натурального рубленного мяса</w:t>
      </w:r>
      <w:r w:rsidRPr="00826687">
        <w:rPr>
          <w:sz w:val="28"/>
          <w:szCs w:val="28"/>
          <w:lang w:eastAsia="en-US"/>
        </w:rPr>
        <w:t>, котлетной массы</w:t>
      </w:r>
      <w:r w:rsidRPr="005D1B1F">
        <w:rPr>
          <w:b/>
          <w:sz w:val="28"/>
          <w:szCs w:val="28"/>
          <w:lang w:eastAsia="en-US"/>
        </w:rPr>
        <w:t>»</w:t>
      </w:r>
    </w:p>
    <w:p w:rsidR="00360AED" w:rsidRPr="005D1B1F" w:rsidRDefault="00360AED" w:rsidP="005D1B1F">
      <w:pPr>
        <w:spacing w:line="259" w:lineRule="auto"/>
        <w:rPr>
          <w:b/>
          <w:sz w:val="28"/>
          <w:szCs w:val="28"/>
          <w:lang w:eastAsia="en-US"/>
        </w:rPr>
      </w:pPr>
    </w:p>
    <w:p w:rsidR="00360AED" w:rsidRPr="005D1B1F" w:rsidRDefault="00360AED" w:rsidP="005D1B1F">
      <w:pPr>
        <w:spacing w:line="259" w:lineRule="auto"/>
        <w:rPr>
          <w:b/>
          <w:sz w:val="28"/>
          <w:szCs w:val="28"/>
          <w:lang w:eastAsia="en-US"/>
        </w:rPr>
      </w:pPr>
      <w:r w:rsidRPr="005D1B1F">
        <w:rPr>
          <w:b/>
          <w:sz w:val="28"/>
          <w:szCs w:val="28"/>
          <w:lang w:eastAsia="en-US"/>
        </w:rPr>
        <w:t xml:space="preserve">Перечень учебных производственных работ; </w:t>
      </w:r>
    </w:p>
    <w:p w:rsidR="00360AED" w:rsidRPr="005D1B1F" w:rsidRDefault="00360AED" w:rsidP="005D1B1F">
      <w:pPr>
        <w:spacing w:line="259" w:lineRule="auto"/>
        <w:rPr>
          <w:b/>
          <w:sz w:val="28"/>
          <w:szCs w:val="28"/>
          <w:lang w:eastAsia="en-US"/>
        </w:rPr>
      </w:pPr>
      <w:r w:rsidRPr="005D1B1F">
        <w:rPr>
          <w:b/>
          <w:sz w:val="28"/>
          <w:szCs w:val="28"/>
          <w:lang w:eastAsia="en-US"/>
        </w:rPr>
        <w:t>- приготовление блюд:</w:t>
      </w:r>
    </w:p>
    <w:p w:rsidR="00360AED" w:rsidRPr="00826687" w:rsidRDefault="00360AED" w:rsidP="00826687">
      <w:pPr>
        <w:spacing w:line="259" w:lineRule="auto"/>
        <w:ind w:left="720"/>
        <w:rPr>
          <w:sz w:val="28"/>
          <w:szCs w:val="28"/>
          <w:lang w:eastAsia="en-US"/>
        </w:rPr>
      </w:pPr>
      <w:r w:rsidRPr="00826687">
        <w:rPr>
          <w:sz w:val="28"/>
          <w:szCs w:val="28"/>
          <w:lang w:eastAsia="en-US"/>
        </w:rPr>
        <w:t>1.Котлет</w:t>
      </w:r>
    </w:p>
    <w:p w:rsidR="00360AED" w:rsidRPr="00826687" w:rsidRDefault="00360AED" w:rsidP="00826687">
      <w:pPr>
        <w:spacing w:line="259" w:lineRule="auto"/>
        <w:ind w:left="720"/>
        <w:rPr>
          <w:sz w:val="28"/>
          <w:szCs w:val="28"/>
          <w:lang w:eastAsia="en-US"/>
        </w:rPr>
      </w:pPr>
      <w:r w:rsidRPr="00826687">
        <w:rPr>
          <w:sz w:val="28"/>
          <w:szCs w:val="28"/>
          <w:lang w:eastAsia="en-US"/>
        </w:rPr>
        <w:t>2.Биточек</w:t>
      </w:r>
    </w:p>
    <w:p w:rsidR="00360AED" w:rsidRPr="00826687" w:rsidRDefault="00360AED" w:rsidP="00826687">
      <w:pPr>
        <w:spacing w:line="259" w:lineRule="auto"/>
        <w:ind w:left="720"/>
        <w:rPr>
          <w:sz w:val="28"/>
          <w:szCs w:val="28"/>
          <w:lang w:eastAsia="en-US"/>
        </w:rPr>
      </w:pPr>
      <w:r w:rsidRPr="00826687">
        <w:rPr>
          <w:sz w:val="28"/>
          <w:szCs w:val="28"/>
          <w:lang w:eastAsia="en-US"/>
        </w:rPr>
        <w:t>3.Тефтелей</w:t>
      </w:r>
    </w:p>
    <w:p w:rsidR="00360AED" w:rsidRPr="00826687" w:rsidRDefault="00360AED" w:rsidP="00826687">
      <w:pPr>
        <w:spacing w:line="259" w:lineRule="auto"/>
        <w:ind w:left="720"/>
        <w:rPr>
          <w:sz w:val="28"/>
          <w:szCs w:val="28"/>
          <w:lang w:eastAsia="en-US"/>
        </w:rPr>
      </w:pPr>
      <w:r w:rsidRPr="00826687">
        <w:rPr>
          <w:sz w:val="28"/>
          <w:szCs w:val="28"/>
          <w:lang w:eastAsia="en-US"/>
        </w:rPr>
        <w:t>4.Шницеля  рубленого натурального</w:t>
      </w:r>
    </w:p>
    <w:p w:rsidR="00360AED" w:rsidRPr="00826687" w:rsidRDefault="00360AED" w:rsidP="00826687">
      <w:pPr>
        <w:spacing w:line="259" w:lineRule="auto"/>
        <w:ind w:left="720"/>
        <w:rPr>
          <w:sz w:val="28"/>
          <w:szCs w:val="28"/>
          <w:lang w:eastAsia="en-US"/>
        </w:rPr>
      </w:pPr>
      <w:r w:rsidRPr="00826687">
        <w:rPr>
          <w:sz w:val="28"/>
          <w:szCs w:val="28"/>
          <w:lang w:eastAsia="en-US"/>
        </w:rPr>
        <w:t>5.Бифштекса рубленого натурального</w:t>
      </w:r>
      <w:r w:rsidRPr="00826687">
        <w:rPr>
          <w:b/>
          <w:bCs/>
          <w:sz w:val="28"/>
          <w:szCs w:val="28"/>
          <w:lang w:eastAsia="en-US"/>
        </w:rPr>
        <w:t xml:space="preserve"> </w:t>
      </w:r>
    </w:p>
    <w:p w:rsidR="00360AED" w:rsidRPr="005D1B1F" w:rsidRDefault="00360AED" w:rsidP="005D1B1F">
      <w:pPr>
        <w:spacing w:line="259" w:lineRule="auto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>Обучающиеся записывают тему урока в тетрадь по производственному обучению.</w:t>
      </w:r>
    </w:p>
    <w:p w:rsidR="00360AED" w:rsidRPr="005D1B1F" w:rsidRDefault="00360AED" w:rsidP="005D1B1F">
      <w:pPr>
        <w:spacing w:line="259" w:lineRule="auto"/>
        <w:rPr>
          <w:sz w:val="28"/>
          <w:szCs w:val="28"/>
          <w:lang w:eastAsia="en-US"/>
        </w:rPr>
      </w:pPr>
    </w:p>
    <w:p w:rsidR="00360AED" w:rsidRPr="005D1B1F" w:rsidRDefault="00360AED" w:rsidP="005D1B1F">
      <w:pPr>
        <w:spacing w:line="259" w:lineRule="auto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 xml:space="preserve"> </w:t>
      </w:r>
      <w:r w:rsidRPr="005D1B1F">
        <w:rPr>
          <w:b/>
          <w:sz w:val="28"/>
          <w:szCs w:val="28"/>
          <w:lang w:eastAsia="en-US"/>
        </w:rPr>
        <w:t>2. 2.  Актуализация знаний (</w:t>
      </w:r>
      <w:r w:rsidRPr="005D1B1F">
        <w:rPr>
          <w:sz w:val="28"/>
          <w:szCs w:val="28"/>
          <w:lang w:eastAsia="en-US"/>
        </w:rPr>
        <w:t xml:space="preserve">восстановление в памяти учащихся ранее изученного материала.) </w:t>
      </w:r>
    </w:p>
    <w:p w:rsidR="00360AED" w:rsidRPr="005D1B1F" w:rsidRDefault="00360AED" w:rsidP="005D1B1F">
      <w:pPr>
        <w:spacing w:line="259" w:lineRule="auto"/>
        <w:rPr>
          <w:b/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 xml:space="preserve">Фронтальный опрос. </w:t>
      </w:r>
    </w:p>
    <w:p w:rsidR="00360AED" w:rsidRPr="005D1B1F" w:rsidRDefault="00360AED" w:rsidP="005D1B1F">
      <w:pPr>
        <w:numPr>
          <w:ilvl w:val="0"/>
          <w:numId w:val="6"/>
        </w:numPr>
        <w:spacing w:after="160" w:line="259" w:lineRule="auto"/>
        <w:contextualSpacing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>1.Расскажите технологию приготовления бифштекса натурального рубленного.</w:t>
      </w:r>
    </w:p>
    <w:p w:rsidR="00360AED" w:rsidRPr="005D1B1F" w:rsidRDefault="00360AED" w:rsidP="005D1B1F">
      <w:pPr>
        <w:spacing w:line="259" w:lineRule="auto"/>
        <w:rPr>
          <w:iCs/>
          <w:sz w:val="28"/>
          <w:szCs w:val="28"/>
          <w:lang w:eastAsia="en-US"/>
        </w:rPr>
      </w:pPr>
      <w:r w:rsidRPr="005D1B1F">
        <w:rPr>
          <w:iCs/>
          <w:sz w:val="28"/>
          <w:szCs w:val="28"/>
          <w:lang w:eastAsia="en-US"/>
        </w:rPr>
        <w:t>Для приготовления рубленой натуральной массы используют котлетное мясо, шейную часть, пашину, покромку, а также об</w:t>
      </w:r>
      <w:r w:rsidRPr="005D1B1F">
        <w:rPr>
          <w:iCs/>
          <w:sz w:val="28"/>
          <w:szCs w:val="28"/>
          <w:lang w:eastAsia="en-US"/>
        </w:rPr>
        <w:softHyphen/>
        <w:t>резки, получаемые при разделке и обвалке мяса. Мясо нарезают на кусочки, измельчают. Шпик нарезают мелкими кубиками (5х5 мм), со</w:t>
      </w:r>
      <w:r w:rsidRPr="005D1B1F">
        <w:rPr>
          <w:iCs/>
          <w:sz w:val="28"/>
          <w:szCs w:val="28"/>
          <w:lang w:eastAsia="en-US"/>
        </w:rPr>
        <w:softHyphen/>
        <w:t>единяют с рубленой массой, добавляют соль, специи, воду (или молоко), вымешивают, порционируют и придают изделиям приплюснуто-округлую форму толщиной 2 см. Жарят с обеих сторон до поджаристой корочки, доводят до готовности в жарочном шкафу.</w:t>
      </w:r>
    </w:p>
    <w:p w:rsidR="00360AED" w:rsidRPr="005D1B1F" w:rsidRDefault="00360AED" w:rsidP="005D1B1F">
      <w:pPr>
        <w:numPr>
          <w:ilvl w:val="0"/>
          <w:numId w:val="6"/>
        </w:numPr>
        <w:spacing w:after="160" w:line="259" w:lineRule="auto"/>
        <w:contextualSpacing/>
        <w:rPr>
          <w:iCs/>
          <w:sz w:val="28"/>
          <w:szCs w:val="28"/>
          <w:lang w:eastAsia="en-US"/>
        </w:rPr>
      </w:pPr>
      <w:r w:rsidRPr="005D1B1F">
        <w:rPr>
          <w:iCs/>
          <w:sz w:val="28"/>
          <w:szCs w:val="28"/>
          <w:lang w:eastAsia="en-US"/>
        </w:rPr>
        <w:t>2.Расскажите правила подачи бифштекса натурального рубленного.</w:t>
      </w:r>
    </w:p>
    <w:p w:rsidR="00360AED" w:rsidRPr="005D1B1F" w:rsidRDefault="00360AED" w:rsidP="005D1B1F">
      <w:pPr>
        <w:spacing w:line="259" w:lineRule="auto"/>
        <w:rPr>
          <w:iCs/>
          <w:sz w:val="28"/>
          <w:szCs w:val="28"/>
          <w:lang w:eastAsia="en-US"/>
        </w:rPr>
      </w:pPr>
      <w:r w:rsidRPr="005D1B1F">
        <w:rPr>
          <w:iCs/>
          <w:sz w:val="28"/>
          <w:szCs w:val="28"/>
          <w:lang w:eastAsia="en-US"/>
        </w:rPr>
        <w:t>Готовый рубленый бифштекс гарнируют, поливают мясным соком, выделившимся при жарении.и кладут на него яичницу глазунью из одного яйца или жаренный во фритюре репча</w:t>
      </w:r>
      <w:r w:rsidRPr="005D1B1F">
        <w:rPr>
          <w:iCs/>
          <w:sz w:val="28"/>
          <w:szCs w:val="28"/>
          <w:lang w:eastAsia="en-US"/>
        </w:rPr>
        <w:softHyphen/>
        <w:t>тый лук.</w:t>
      </w:r>
    </w:p>
    <w:p w:rsidR="00360AED" w:rsidRPr="005D1B1F" w:rsidRDefault="00360AED" w:rsidP="005D1B1F">
      <w:pPr>
        <w:spacing w:line="259" w:lineRule="auto"/>
        <w:rPr>
          <w:iCs/>
          <w:sz w:val="28"/>
          <w:szCs w:val="28"/>
          <w:lang w:eastAsia="en-US"/>
        </w:rPr>
      </w:pPr>
      <w:r w:rsidRPr="005D1B1F">
        <w:rPr>
          <w:iCs/>
          <w:sz w:val="28"/>
          <w:szCs w:val="28"/>
          <w:lang w:eastAsia="en-US"/>
        </w:rPr>
        <w:t>Гарниры — каши рассыпчатые, макаронные изделия отварные, картофель отварной, картофель жареный (из вареного), картофель жареный (из сырого); картофель, жаренный во фритюре, овощи отварные с жиром; овощи, припу</w:t>
      </w:r>
      <w:r w:rsidRPr="005D1B1F">
        <w:rPr>
          <w:iCs/>
          <w:sz w:val="28"/>
          <w:szCs w:val="28"/>
          <w:lang w:eastAsia="en-US"/>
        </w:rPr>
        <w:softHyphen/>
        <w:t>щенные с жиром, овощи в молочном соусе (1-й, 2-й варианты), тыква, кабачки, баклажаны жареные.</w:t>
      </w:r>
    </w:p>
    <w:p w:rsidR="00360AED" w:rsidRPr="005D1B1F" w:rsidRDefault="00360AED" w:rsidP="005D1B1F">
      <w:pPr>
        <w:numPr>
          <w:ilvl w:val="0"/>
          <w:numId w:val="6"/>
        </w:numPr>
        <w:spacing w:after="160" w:line="259" w:lineRule="auto"/>
        <w:contextualSpacing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>3.Расскажите технологию приготовления котлет натуральных рубленных.</w:t>
      </w:r>
    </w:p>
    <w:p w:rsidR="00360AED" w:rsidRPr="005D1B1F" w:rsidRDefault="00360AED" w:rsidP="005D1B1F">
      <w:pPr>
        <w:spacing w:line="259" w:lineRule="auto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>Натуральную рубленную массу</w:t>
      </w:r>
      <w:r w:rsidRPr="005D1B1F">
        <w:rPr>
          <w:iCs/>
          <w:sz w:val="28"/>
          <w:szCs w:val="28"/>
          <w:lang w:eastAsia="en-US"/>
        </w:rPr>
        <w:t xml:space="preserve"> порционируют, придают изделиям овальную форму с одним заостренным концом. Жарят с обеих сторон до образования поджаристой корочки.</w:t>
      </w:r>
    </w:p>
    <w:p w:rsidR="00360AED" w:rsidRPr="005D1B1F" w:rsidRDefault="00360AED" w:rsidP="005D1B1F">
      <w:pPr>
        <w:numPr>
          <w:ilvl w:val="0"/>
          <w:numId w:val="6"/>
        </w:numPr>
        <w:spacing w:after="160" w:line="259" w:lineRule="auto"/>
        <w:contextualSpacing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>4.Расскажите правила подачи котлет натуральных рубленных.</w:t>
      </w:r>
    </w:p>
    <w:p w:rsidR="00360AED" w:rsidRPr="005D1B1F" w:rsidRDefault="00360AED" w:rsidP="005D1B1F">
      <w:pPr>
        <w:spacing w:line="259" w:lineRule="auto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>При отпуске гарнируют и поливают мясным соком. В рубленое мясо можно добавлять репчатый лук (10,8 г и 5 г нетто на порцию по I, II и III колонкам соответственно). Выход котлет при этом не изменяется, так как соответственно уменьшается закладка воды.</w:t>
      </w:r>
    </w:p>
    <w:p w:rsidR="00360AED" w:rsidRPr="005D1B1F" w:rsidRDefault="00360AED" w:rsidP="005D1B1F">
      <w:pPr>
        <w:spacing w:line="259" w:lineRule="auto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>Гарниры — каши рассыпчатые, макаронные изделия отварные, картофель отварной, картофель жареный (из вареного), картофель жареный (из сырого), картофель, жаренный во фритюре, овощи отварные с жиром, овощи, припу</w:t>
      </w:r>
      <w:r w:rsidRPr="005D1B1F">
        <w:rPr>
          <w:sz w:val="28"/>
          <w:szCs w:val="28"/>
          <w:lang w:eastAsia="en-US"/>
        </w:rPr>
        <w:softHyphen/>
        <w:t>щенные с жиром, помидоры жареные, тыква, кабачки, баклажаны жареные.</w:t>
      </w:r>
    </w:p>
    <w:p w:rsidR="00360AED" w:rsidRPr="009D6FEF" w:rsidRDefault="00360AED" w:rsidP="009D6FEF">
      <w:pPr>
        <w:numPr>
          <w:ilvl w:val="0"/>
          <w:numId w:val="9"/>
        </w:numPr>
        <w:spacing w:after="160" w:line="360" w:lineRule="auto"/>
        <w:contextualSpacing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5</w:t>
      </w:r>
      <w:r w:rsidRPr="009D6FEF">
        <w:rPr>
          <w:sz w:val="28"/>
          <w:szCs w:val="28"/>
          <w:lang w:eastAsia="en-US"/>
        </w:rPr>
        <w:t xml:space="preserve">.Расскажите технологию приготовления шницеля </w:t>
      </w:r>
    </w:p>
    <w:p w:rsidR="00360AED" w:rsidRPr="009D6FEF" w:rsidRDefault="00360AED" w:rsidP="009D6FEF">
      <w:pPr>
        <w:spacing w:line="360" w:lineRule="auto"/>
        <w:rPr>
          <w:sz w:val="28"/>
          <w:szCs w:val="28"/>
          <w:lang w:eastAsia="en-US"/>
        </w:rPr>
      </w:pPr>
      <w:r w:rsidRPr="009D6FEF">
        <w:rPr>
          <w:iCs/>
          <w:sz w:val="28"/>
          <w:szCs w:val="28"/>
          <w:lang w:eastAsia="en-US"/>
        </w:rPr>
        <w:t>Котлетную массу порционируют, паниру</w:t>
      </w:r>
      <w:r w:rsidRPr="009D6FEF">
        <w:rPr>
          <w:iCs/>
          <w:sz w:val="28"/>
          <w:szCs w:val="28"/>
          <w:lang w:eastAsia="en-US"/>
        </w:rPr>
        <w:softHyphen/>
        <w:t>ют, придают овально-приплюснутую форму толщиной 1 см.</w:t>
      </w:r>
    </w:p>
    <w:p w:rsidR="00360AED" w:rsidRPr="009D6FEF" w:rsidRDefault="00360AED" w:rsidP="009D6FEF">
      <w:pPr>
        <w:numPr>
          <w:ilvl w:val="0"/>
          <w:numId w:val="9"/>
        </w:numPr>
        <w:spacing w:after="160" w:line="360" w:lineRule="auto"/>
        <w:contextualSpacing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6</w:t>
      </w:r>
      <w:r w:rsidRPr="009D6FEF">
        <w:rPr>
          <w:sz w:val="28"/>
          <w:szCs w:val="28"/>
          <w:lang w:eastAsia="en-US"/>
        </w:rPr>
        <w:t xml:space="preserve">.Расскажите правила подачи шницеля </w:t>
      </w:r>
    </w:p>
    <w:p w:rsidR="00360AED" w:rsidRPr="009D6FEF" w:rsidRDefault="00360AED" w:rsidP="009D6FEF">
      <w:pPr>
        <w:tabs>
          <w:tab w:val="left" w:pos="8535"/>
        </w:tabs>
        <w:spacing w:line="360" w:lineRule="auto"/>
        <w:rPr>
          <w:sz w:val="28"/>
          <w:szCs w:val="28"/>
          <w:lang w:eastAsia="en-US"/>
        </w:rPr>
      </w:pPr>
      <w:r w:rsidRPr="009D6FEF">
        <w:rPr>
          <w:sz w:val="28"/>
          <w:szCs w:val="28"/>
          <w:lang w:eastAsia="en-US"/>
        </w:rPr>
        <w:t xml:space="preserve">При отпуске изделий их гарнируют и поливают жиром или соусом. </w:t>
      </w:r>
    </w:p>
    <w:p w:rsidR="00360AED" w:rsidRPr="009D6FEF" w:rsidRDefault="00360AED" w:rsidP="009D6FEF">
      <w:pPr>
        <w:tabs>
          <w:tab w:val="left" w:pos="8535"/>
        </w:tabs>
        <w:spacing w:line="360" w:lineRule="auto"/>
        <w:rPr>
          <w:sz w:val="28"/>
          <w:szCs w:val="28"/>
          <w:lang w:eastAsia="en-US"/>
        </w:rPr>
      </w:pPr>
      <w:r w:rsidRPr="009D6FEF">
        <w:rPr>
          <w:sz w:val="28"/>
          <w:szCs w:val="28"/>
          <w:lang w:eastAsia="en-US"/>
        </w:rPr>
        <w:t xml:space="preserve">Отпускают по 1 шт. на порцию. </w:t>
      </w:r>
    </w:p>
    <w:p w:rsidR="00360AED" w:rsidRPr="009D6FEF" w:rsidRDefault="00360AED" w:rsidP="009D6FEF">
      <w:pPr>
        <w:tabs>
          <w:tab w:val="left" w:pos="8535"/>
        </w:tabs>
        <w:spacing w:line="360" w:lineRule="auto"/>
        <w:rPr>
          <w:sz w:val="28"/>
          <w:szCs w:val="28"/>
          <w:lang w:eastAsia="en-US"/>
        </w:rPr>
      </w:pPr>
      <w:r w:rsidRPr="009D6FEF">
        <w:rPr>
          <w:sz w:val="28"/>
          <w:szCs w:val="28"/>
          <w:lang w:eastAsia="en-US"/>
        </w:rPr>
        <w:t>Гарниры — каши рассыпчатые, бобовые отварные, макаронные изделия отварные, картофель отварной, пюре картофельное, картофель жареный (из вареного), картофель жареный (из сырого), овощи отварные с жиром, капуста тушеная, сложный гарнир.</w:t>
      </w:r>
    </w:p>
    <w:p w:rsidR="00360AED" w:rsidRPr="009D6FEF" w:rsidRDefault="00360AED" w:rsidP="009D6FEF">
      <w:pPr>
        <w:tabs>
          <w:tab w:val="left" w:pos="8535"/>
        </w:tabs>
        <w:spacing w:line="360" w:lineRule="auto"/>
        <w:rPr>
          <w:sz w:val="28"/>
          <w:szCs w:val="28"/>
          <w:lang w:eastAsia="en-US"/>
        </w:rPr>
      </w:pPr>
      <w:r w:rsidRPr="009D6FEF">
        <w:rPr>
          <w:sz w:val="28"/>
          <w:szCs w:val="28"/>
          <w:lang w:eastAsia="en-US"/>
        </w:rPr>
        <w:t>Соусы — красный основной, луковый, красный с луком и огурцами, луковый с горчицей, сметанный, сметанный с томатом, сметанный с луком.</w:t>
      </w:r>
    </w:p>
    <w:p w:rsidR="00360AED" w:rsidRPr="005D1B1F" w:rsidRDefault="00360AED" w:rsidP="009D6FEF">
      <w:pPr>
        <w:numPr>
          <w:ilvl w:val="0"/>
          <w:numId w:val="6"/>
        </w:numPr>
        <w:tabs>
          <w:tab w:val="left" w:pos="8535"/>
        </w:tabs>
        <w:spacing w:after="160" w:line="360" w:lineRule="auto"/>
        <w:contextualSpacing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 xml:space="preserve">7.Требования к качеству блюд из натурального рубленного мяса. </w:t>
      </w:r>
    </w:p>
    <w:p w:rsidR="00360AED" w:rsidRPr="009D6FEF" w:rsidRDefault="00360AED" w:rsidP="009D6FEF">
      <w:pPr>
        <w:spacing w:line="360" w:lineRule="auto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>Вкус и запах-в меру солёный с ароматом жареного мяса, цвет-на разрезе серый, поверхность- тёмно-коричневая, консистенция- сочная. У яичницы белок плотный, без подсохших краёв, желток- сохранивший форму, слегка загустевший, без белых пятен.</w:t>
      </w:r>
    </w:p>
    <w:p w:rsidR="00360AED" w:rsidRPr="009D6FEF" w:rsidRDefault="00360AED" w:rsidP="009D6FEF">
      <w:pPr>
        <w:numPr>
          <w:ilvl w:val="0"/>
          <w:numId w:val="9"/>
        </w:numPr>
        <w:spacing w:after="160" w:line="360" w:lineRule="auto"/>
        <w:contextualSpacing/>
        <w:rPr>
          <w:sz w:val="28"/>
          <w:szCs w:val="28"/>
          <w:lang w:eastAsia="en-US"/>
        </w:rPr>
      </w:pPr>
      <w:r w:rsidRPr="009D6FEF">
        <w:rPr>
          <w:sz w:val="28"/>
          <w:szCs w:val="28"/>
          <w:lang w:eastAsia="en-US"/>
        </w:rPr>
        <w:t>8. Расскажите технологию приготовления биточков особых.</w:t>
      </w:r>
    </w:p>
    <w:p w:rsidR="00360AED" w:rsidRPr="009D6FEF" w:rsidRDefault="00360AED" w:rsidP="009D6FEF">
      <w:pPr>
        <w:spacing w:line="360" w:lineRule="auto"/>
        <w:rPr>
          <w:iCs/>
          <w:sz w:val="28"/>
          <w:szCs w:val="28"/>
          <w:lang w:eastAsia="en-US"/>
        </w:rPr>
      </w:pPr>
      <w:r w:rsidRPr="009D6FEF">
        <w:rPr>
          <w:iCs/>
          <w:sz w:val="28"/>
          <w:szCs w:val="28"/>
          <w:lang w:eastAsia="en-US"/>
        </w:rPr>
        <w:t>Биточки особые — котлетную массу развешивают на порции, панируют и придают приплюснуто-округлую форму (толщиной 2...2,5 см, диаметром 6 см). Используют по 2 шт. на порцию.</w:t>
      </w:r>
      <w:r w:rsidRPr="009D6FEF">
        <w:rPr>
          <w:sz w:val="28"/>
          <w:szCs w:val="28"/>
          <w:lang w:eastAsia="en-US"/>
        </w:rPr>
        <w:t xml:space="preserve"> </w:t>
      </w:r>
      <w:r w:rsidRPr="009D6FEF">
        <w:rPr>
          <w:iCs/>
          <w:sz w:val="28"/>
          <w:szCs w:val="28"/>
          <w:lang w:eastAsia="en-US"/>
        </w:rPr>
        <w:t>Биточки можно приготовить с добавлением репча</w:t>
      </w:r>
      <w:r w:rsidRPr="009D6FEF">
        <w:rPr>
          <w:iCs/>
          <w:sz w:val="28"/>
          <w:szCs w:val="28"/>
          <w:lang w:eastAsia="en-US"/>
        </w:rPr>
        <w:softHyphen/>
        <w:t>того лука или чеснока (5... 8 г сырого лука или 0,5... 0,8 г чеснока). В этом случае изделия сразу подвергают тепловой обработке, так как котлетная масса приобретает серый цвет, ухудшаются струк</w:t>
      </w:r>
      <w:r w:rsidRPr="009D6FEF">
        <w:rPr>
          <w:iCs/>
          <w:sz w:val="28"/>
          <w:szCs w:val="28"/>
          <w:lang w:eastAsia="en-US"/>
        </w:rPr>
        <w:softHyphen/>
        <w:t>тура и качество изделий. Жарят с обеих сторон до образования поджаристой корочки.</w:t>
      </w:r>
    </w:p>
    <w:p w:rsidR="00360AED" w:rsidRPr="009D6FEF" w:rsidRDefault="00360AED" w:rsidP="009D6FEF">
      <w:pPr>
        <w:numPr>
          <w:ilvl w:val="0"/>
          <w:numId w:val="9"/>
        </w:numPr>
        <w:spacing w:after="160" w:line="360" w:lineRule="auto"/>
        <w:contextualSpacing/>
        <w:rPr>
          <w:sz w:val="28"/>
          <w:szCs w:val="28"/>
          <w:lang w:eastAsia="en-US"/>
        </w:rPr>
      </w:pPr>
      <w:r w:rsidRPr="009D6FEF">
        <w:rPr>
          <w:sz w:val="28"/>
          <w:szCs w:val="28"/>
          <w:lang w:eastAsia="en-US"/>
        </w:rPr>
        <w:t>9.Расскажите правила подачи биточков особых.</w:t>
      </w:r>
    </w:p>
    <w:p w:rsidR="00360AED" w:rsidRPr="009D6FEF" w:rsidRDefault="00360AED" w:rsidP="009D6FEF">
      <w:pPr>
        <w:spacing w:line="360" w:lineRule="auto"/>
        <w:rPr>
          <w:sz w:val="28"/>
          <w:szCs w:val="28"/>
          <w:lang w:eastAsia="en-US"/>
        </w:rPr>
      </w:pPr>
      <w:r w:rsidRPr="009D6FEF">
        <w:rPr>
          <w:sz w:val="28"/>
          <w:szCs w:val="28"/>
          <w:lang w:eastAsia="en-US"/>
        </w:rPr>
        <w:t xml:space="preserve">При отпуске изделий их гарнируют и поливают жиром или соусом. </w:t>
      </w:r>
    </w:p>
    <w:p w:rsidR="00360AED" w:rsidRPr="009D6FEF" w:rsidRDefault="00360AED" w:rsidP="009D6FEF">
      <w:pPr>
        <w:spacing w:line="360" w:lineRule="auto"/>
        <w:rPr>
          <w:sz w:val="28"/>
          <w:szCs w:val="28"/>
          <w:lang w:eastAsia="en-US"/>
        </w:rPr>
      </w:pPr>
      <w:r w:rsidRPr="009D6FEF">
        <w:rPr>
          <w:sz w:val="28"/>
          <w:szCs w:val="28"/>
          <w:lang w:eastAsia="en-US"/>
        </w:rPr>
        <w:t xml:space="preserve">Отпускают по 2 или 1 шт на порцию. </w:t>
      </w:r>
    </w:p>
    <w:p w:rsidR="00360AED" w:rsidRPr="009D6FEF" w:rsidRDefault="00360AED" w:rsidP="009D6FEF">
      <w:pPr>
        <w:spacing w:line="360" w:lineRule="auto"/>
        <w:rPr>
          <w:sz w:val="28"/>
          <w:szCs w:val="28"/>
          <w:lang w:eastAsia="en-US"/>
        </w:rPr>
      </w:pPr>
      <w:r w:rsidRPr="009D6FEF">
        <w:rPr>
          <w:sz w:val="28"/>
          <w:szCs w:val="28"/>
          <w:lang w:eastAsia="en-US"/>
        </w:rPr>
        <w:t>Гарниры — каши рассыпчатые, бобовые отварные, макаронные изделия отварные, картофель отварной, пюре картофельное, картофель жареный (из вареного), картофель жареный (из сырого), овощи отварные с жиром, капуста тушеная, сложный гарнир.</w:t>
      </w:r>
    </w:p>
    <w:p w:rsidR="00360AED" w:rsidRPr="009D6FEF" w:rsidRDefault="00360AED" w:rsidP="009D6FEF">
      <w:pPr>
        <w:spacing w:line="360" w:lineRule="auto"/>
        <w:rPr>
          <w:sz w:val="28"/>
          <w:szCs w:val="28"/>
          <w:lang w:eastAsia="en-US"/>
        </w:rPr>
      </w:pPr>
      <w:r w:rsidRPr="009D6FEF">
        <w:rPr>
          <w:sz w:val="28"/>
          <w:szCs w:val="28"/>
          <w:lang w:eastAsia="en-US"/>
        </w:rPr>
        <w:t>Соусы — красный основной, луковый, красный с луком и огурцами, луковый с горчицей, сметанный, сметанный с томатом, сметанный с луком.</w:t>
      </w:r>
    </w:p>
    <w:p w:rsidR="00360AED" w:rsidRPr="009D6FEF" w:rsidRDefault="00360AED" w:rsidP="009D6FEF">
      <w:pPr>
        <w:numPr>
          <w:ilvl w:val="0"/>
          <w:numId w:val="9"/>
        </w:numPr>
        <w:tabs>
          <w:tab w:val="left" w:pos="8535"/>
        </w:tabs>
        <w:spacing w:after="160" w:line="360" w:lineRule="auto"/>
        <w:contextualSpacing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10</w:t>
      </w:r>
      <w:r w:rsidRPr="009D6FEF">
        <w:rPr>
          <w:sz w:val="28"/>
          <w:szCs w:val="28"/>
          <w:lang w:eastAsia="en-US"/>
        </w:rPr>
        <w:t xml:space="preserve">.Требования к качеству блюд из котлетного мяса. </w:t>
      </w:r>
    </w:p>
    <w:p w:rsidR="00360AED" w:rsidRPr="009D6FEF" w:rsidRDefault="00360AED" w:rsidP="009D6FEF">
      <w:pPr>
        <w:spacing w:line="360" w:lineRule="auto"/>
        <w:rPr>
          <w:lang w:eastAsia="en-US"/>
        </w:rPr>
      </w:pPr>
      <w:r w:rsidRPr="009D6FEF">
        <w:rPr>
          <w:sz w:val="28"/>
          <w:szCs w:val="28"/>
          <w:lang w:eastAsia="en-US"/>
        </w:rPr>
        <w:t>Поверхность  биточков, котлет, шницеля ровная, без трещин и разрывов, равномерно окрашенная (коричневая), отклонения в массе отдельных изделии допускается ± 5%. Вид на разрезе- однородная консистенция, без отдельных кусочков мяса,  хлеба, сухожилий, не допускается розово-красный оттенок, а также привкус хлеба, прогорклого жира и другие посторонние привкусы и запахи, изделия сочные, мягкие</w:t>
      </w:r>
      <w:r w:rsidRPr="009D6FEF">
        <w:rPr>
          <w:lang w:eastAsia="en-US"/>
        </w:rPr>
        <w:t>.</w:t>
      </w:r>
    </w:p>
    <w:p w:rsidR="00360AED" w:rsidRPr="005D1B1F" w:rsidRDefault="00360AED" w:rsidP="005D1B1F">
      <w:pPr>
        <w:spacing w:line="259" w:lineRule="auto"/>
        <w:rPr>
          <w:sz w:val="28"/>
          <w:szCs w:val="28"/>
          <w:lang w:eastAsia="en-US"/>
        </w:rPr>
      </w:pPr>
    </w:p>
    <w:p w:rsidR="00360AED" w:rsidRPr="0098197B" w:rsidRDefault="00360AED" w:rsidP="0098197B">
      <w:pPr>
        <w:pStyle w:val="ListParagraph"/>
        <w:numPr>
          <w:ilvl w:val="0"/>
          <w:numId w:val="8"/>
        </w:numPr>
        <w:spacing w:line="259" w:lineRule="auto"/>
        <w:rPr>
          <w:rFonts w:ascii="Times New Roman" w:hAnsi="Times New Roman"/>
          <w:sz w:val="28"/>
          <w:szCs w:val="28"/>
        </w:rPr>
      </w:pPr>
      <w:r w:rsidRPr="0098197B">
        <w:rPr>
          <w:rFonts w:ascii="Times New Roman" w:hAnsi="Times New Roman"/>
          <w:sz w:val="28"/>
          <w:szCs w:val="28"/>
        </w:rPr>
        <w:t>Объявление конкурса:</w:t>
      </w:r>
    </w:p>
    <w:p w:rsidR="00360AED" w:rsidRPr="0098197B" w:rsidRDefault="00360AED" w:rsidP="0098197B">
      <w:pPr>
        <w:spacing w:line="259" w:lineRule="auto"/>
        <w:rPr>
          <w:sz w:val="28"/>
          <w:szCs w:val="28"/>
          <w:lang w:eastAsia="en-US"/>
        </w:rPr>
      </w:pPr>
      <w:r w:rsidRPr="0098197B">
        <w:rPr>
          <w:sz w:val="28"/>
          <w:szCs w:val="28"/>
          <w:lang w:eastAsia="en-US"/>
        </w:rPr>
        <w:t>Конкурс – повторение теоретических знаний.</w:t>
      </w:r>
      <w:r>
        <w:rPr>
          <w:sz w:val="28"/>
          <w:szCs w:val="28"/>
          <w:lang w:eastAsia="en-US"/>
        </w:rPr>
        <w:t xml:space="preserve"> </w:t>
      </w:r>
      <w:r w:rsidRPr="0098197B">
        <w:rPr>
          <w:sz w:val="28"/>
          <w:szCs w:val="28"/>
          <w:lang w:eastAsia="en-US"/>
        </w:rPr>
        <w:t xml:space="preserve">Конкурс на сообразительность. Раздать </w:t>
      </w:r>
      <w:r>
        <w:rPr>
          <w:sz w:val="28"/>
          <w:szCs w:val="28"/>
          <w:lang w:eastAsia="en-US"/>
        </w:rPr>
        <w:t xml:space="preserve">кроссворды </w:t>
      </w:r>
      <w:r w:rsidRPr="0098197B">
        <w:rPr>
          <w:sz w:val="28"/>
          <w:szCs w:val="28"/>
          <w:lang w:eastAsia="en-US"/>
        </w:rPr>
        <w:t>командам</w:t>
      </w:r>
      <w:r>
        <w:rPr>
          <w:sz w:val="28"/>
          <w:szCs w:val="28"/>
          <w:lang w:eastAsia="en-US"/>
        </w:rPr>
        <w:t xml:space="preserve"> (Приложение 1)</w:t>
      </w:r>
      <w:r w:rsidRPr="0098197B">
        <w:rPr>
          <w:sz w:val="28"/>
          <w:szCs w:val="28"/>
          <w:lang w:eastAsia="en-US"/>
        </w:rPr>
        <w:t xml:space="preserve">. </w:t>
      </w:r>
    </w:p>
    <w:p w:rsidR="00360AED" w:rsidRDefault="00360AED" w:rsidP="0098197B">
      <w:pPr>
        <w:spacing w:line="259" w:lineRule="auto"/>
        <w:rPr>
          <w:sz w:val="28"/>
          <w:szCs w:val="28"/>
          <w:lang w:eastAsia="en-US"/>
        </w:rPr>
      </w:pPr>
      <w:r w:rsidRPr="0098197B">
        <w:rPr>
          <w:sz w:val="28"/>
          <w:szCs w:val="28"/>
          <w:lang w:eastAsia="en-US"/>
        </w:rPr>
        <w:t xml:space="preserve">Задача. </w:t>
      </w:r>
      <w:r>
        <w:rPr>
          <w:sz w:val="28"/>
          <w:szCs w:val="28"/>
          <w:lang w:eastAsia="en-US"/>
        </w:rPr>
        <w:t>Разгадать кроссворд на тему «П</w:t>
      </w:r>
      <w:r w:rsidRPr="0098197B">
        <w:rPr>
          <w:sz w:val="28"/>
          <w:szCs w:val="28"/>
          <w:lang w:eastAsia="en-US"/>
        </w:rPr>
        <w:t>олуфабрикаты</w:t>
      </w:r>
      <w:r>
        <w:rPr>
          <w:sz w:val="28"/>
          <w:szCs w:val="28"/>
          <w:lang w:eastAsia="en-US"/>
        </w:rPr>
        <w:t xml:space="preserve"> из натуральной рубленной массы». Победителем объявляется та команда, которая в течении 5 минут дала наибольшее количество правильных ответов.</w:t>
      </w:r>
    </w:p>
    <w:p w:rsidR="00360AED" w:rsidRDefault="00360AED" w:rsidP="0098197B">
      <w:pPr>
        <w:spacing w:line="259" w:lineRule="auto"/>
        <w:rPr>
          <w:sz w:val="28"/>
          <w:szCs w:val="28"/>
          <w:lang w:eastAsia="en-US"/>
        </w:rPr>
      </w:pPr>
    </w:p>
    <w:p w:rsidR="00360AED" w:rsidRPr="005D1B1F" w:rsidRDefault="00360AED" w:rsidP="005D1B1F">
      <w:pPr>
        <w:spacing w:line="259" w:lineRule="auto"/>
        <w:rPr>
          <w:sz w:val="28"/>
          <w:szCs w:val="28"/>
          <w:lang w:eastAsia="en-US"/>
        </w:rPr>
      </w:pPr>
      <w:r w:rsidRPr="005D1B1F">
        <w:rPr>
          <w:b/>
          <w:sz w:val="28"/>
          <w:szCs w:val="28"/>
          <w:lang w:eastAsia="en-US"/>
        </w:rPr>
        <w:t>2.3.Изложение нового материала</w:t>
      </w:r>
      <w:r w:rsidRPr="005D1B1F">
        <w:rPr>
          <w:sz w:val="28"/>
          <w:szCs w:val="28"/>
          <w:lang w:eastAsia="en-US"/>
        </w:rPr>
        <w:t>: методом беседы и демонстрации презентации</w:t>
      </w:r>
      <w:r>
        <w:rPr>
          <w:sz w:val="28"/>
          <w:szCs w:val="28"/>
          <w:lang w:eastAsia="en-US"/>
        </w:rPr>
        <w:t xml:space="preserve"> (Приложение 2)</w:t>
      </w:r>
      <w:r w:rsidRPr="005D1B1F">
        <w:rPr>
          <w:sz w:val="28"/>
          <w:szCs w:val="28"/>
          <w:lang w:eastAsia="en-US"/>
        </w:rPr>
        <w:t>, показа трудовых приемов:</w:t>
      </w:r>
    </w:p>
    <w:p w:rsidR="00360AED" w:rsidRPr="005D1B1F" w:rsidRDefault="00360AED" w:rsidP="005D1B1F">
      <w:pPr>
        <w:spacing w:line="259" w:lineRule="auto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 xml:space="preserve">  - показ трудовых приемов по приготовлению блюд из натурального рубленного мяса </w:t>
      </w:r>
      <w:r>
        <w:rPr>
          <w:sz w:val="28"/>
          <w:szCs w:val="28"/>
          <w:lang w:eastAsia="en-US"/>
        </w:rPr>
        <w:t>(мастер производственного обучения показывает учащимся трудовые приемы, комментируя их)</w:t>
      </w:r>
    </w:p>
    <w:p w:rsidR="00360AED" w:rsidRPr="005D1B1F" w:rsidRDefault="00360AED" w:rsidP="005D1B1F">
      <w:pPr>
        <w:spacing w:line="259" w:lineRule="auto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 xml:space="preserve">  - распределение заданий по звеньям. </w:t>
      </w:r>
    </w:p>
    <w:p w:rsidR="00360AED" w:rsidRPr="005D1B1F" w:rsidRDefault="00360AED" w:rsidP="005D1B1F">
      <w:pPr>
        <w:spacing w:line="259" w:lineRule="auto"/>
        <w:rPr>
          <w:b/>
          <w:sz w:val="28"/>
          <w:szCs w:val="28"/>
          <w:lang w:eastAsia="en-US"/>
        </w:rPr>
      </w:pPr>
    </w:p>
    <w:p w:rsidR="00360AED" w:rsidRPr="005D1B1F" w:rsidRDefault="00360AED" w:rsidP="005D1B1F">
      <w:pPr>
        <w:spacing w:line="259" w:lineRule="auto"/>
        <w:rPr>
          <w:sz w:val="28"/>
          <w:szCs w:val="28"/>
          <w:lang w:eastAsia="en-US"/>
        </w:rPr>
      </w:pPr>
      <w:r w:rsidRPr="005D1B1F">
        <w:rPr>
          <w:b/>
          <w:sz w:val="28"/>
          <w:szCs w:val="28"/>
          <w:lang w:eastAsia="en-US"/>
        </w:rPr>
        <w:t>2.4.Закрепление нового материала</w:t>
      </w:r>
      <w:r w:rsidRPr="005D1B1F">
        <w:rPr>
          <w:sz w:val="28"/>
          <w:szCs w:val="28"/>
          <w:lang w:eastAsia="en-US"/>
        </w:rPr>
        <w:t>: работа с технологическими картами, расчет нормы закладки продуктов на приготовление блюд по звеньям.</w:t>
      </w:r>
    </w:p>
    <w:p w:rsidR="00360AED" w:rsidRDefault="00360AED" w:rsidP="005D1B1F">
      <w:pPr>
        <w:spacing w:line="259" w:lineRule="auto"/>
        <w:rPr>
          <w:sz w:val="28"/>
          <w:szCs w:val="28"/>
          <w:lang w:eastAsia="en-US"/>
        </w:rPr>
      </w:pPr>
      <w:r w:rsidRPr="00D840ED">
        <w:rPr>
          <w:sz w:val="28"/>
          <w:szCs w:val="28"/>
          <w:lang w:eastAsia="en-US"/>
        </w:rPr>
        <w:t>- раздаются технологические карты</w:t>
      </w:r>
      <w:r>
        <w:rPr>
          <w:sz w:val="28"/>
          <w:szCs w:val="28"/>
          <w:lang w:eastAsia="en-US"/>
        </w:rPr>
        <w:t xml:space="preserve"> учащимся (Приложение 3).</w:t>
      </w:r>
    </w:p>
    <w:p w:rsidR="00360AED" w:rsidRPr="005D1B1F" w:rsidRDefault="00360AED" w:rsidP="005D1B1F">
      <w:pPr>
        <w:spacing w:line="259" w:lineRule="auto"/>
        <w:rPr>
          <w:sz w:val="28"/>
          <w:szCs w:val="28"/>
          <w:lang w:eastAsia="en-US"/>
        </w:rPr>
      </w:pPr>
    </w:p>
    <w:p w:rsidR="00360AED" w:rsidRPr="005D1B1F" w:rsidRDefault="00360AED" w:rsidP="005D1B1F">
      <w:pPr>
        <w:spacing w:line="259" w:lineRule="auto"/>
        <w:rPr>
          <w:b/>
          <w:sz w:val="28"/>
          <w:szCs w:val="28"/>
          <w:lang w:eastAsia="en-US"/>
        </w:rPr>
      </w:pPr>
      <w:r w:rsidRPr="005D1B1F">
        <w:rPr>
          <w:b/>
          <w:sz w:val="28"/>
          <w:szCs w:val="28"/>
          <w:lang w:eastAsia="en-US"/>
        </w:rPr>
        <w:t xml:space="preserve"> 2.5.Характерные ошибки, наиболее встречающиеся в заданиях:</w:t>
      </w:r>
    </w:p>
    <w:p w:rsidR="00360AED" w:rsidRPr="005D1B1F" w:rsidRDefault="00360AED" w:rsidP="005D1B1F">
      <w:pPr>
        <w:spacing w:line="259" w:lineRule="auto"/>
        <w:rPr>
          <w:sz w:val="28"/>
          <w:szCs w:val="28"/>
          <w:lang w:eastAsia="en-US"/>
        </w:rPr>
      </w:pPr>
      <w:r w:rsidRPr="005D1B1F">
        <w:rPr>
          <w:b/>
          <w:sz w:val="28"/>
          <w:szCs w:val="28"/>
          <w:lang w:eastAsia="en-US"/>
        </w:rPr>
        <w:t xml:space="preserve">- </w:t>
      </w:r>
      <w:r w:rsidRPr="005D1B1F">
        <w:rPr>
          <w:sz w:val="28"/>
          <w:szCs w:val="28"/>
          <w:lang w:eastAsia="en-US"/>
        </w:rPr>
        <w:t>мясо не прожарено или подгоревшее</w:t>
      </w:r>
    </w:p>
    <w:p w:rsidR="00360AED" w:rsidRPr="005D1B1F" w:rsidRDefault="00360AED" w:rsidP="005D1B1F">
      <w:pPr>
        <w:spacing w:line="259" w:lineRule="auto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>- блюдо пересолено или недосолено</w:t>
      </w:r>
    </w:p>
    <w:p w:rsidR="00360AED" w:rsidRPr="005D1B1F" w:rsidRDefault="00360AED" w:rsidP="005D1B1F">
      <w:pPr>
        <w:spacing w:line="259" w:lineRule="auto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 xml:space="preserve">- </w:t>
      </w:r>
      <w:r>
        <w:rPr>
          <w:sz w:val="28"/>
          <w:szCs w:val="28"/>
          <w:lang w:eastAsia="en-US"/>
        </w:rPr>
        <w:t>несоответствие внешнего вида при  формовке изделия</w:t>
      </w:r>
      <w:r w:rsidRPr="005D1B1F">
        <w:rPr>
          <w:sz w:val="28"/>
          <w:szCs w:val="28"/>
          <w:lang w:eastAsia="en-US"/>
        </w:rPr>
        <w:t>.</w:t>
      </w:r>
    </w:p>
    <w:p w:rsidR="00360AED" w:rsidRPr="005D1B1F" w:rsidRDefault="00360AED" w:rsidP="005D1B1F">
      <w:pPr>
        <w:spacing w:line="259" w:lineRule="auto"/>
        <w:rPr>
          <w:b/>
          <w:sz w:val="28"/>
          <w:szCs w:val="28"/>
          <w:lang w:eastAsia="en-US"/>
        </w:rPr>
      </w:pPr>
    </w:p>
    <w:p w:rsidR="00360AED" w:rsidRPr="005D1B1F" w:rsidRDefault="00360AED" w:rsidP="005D1B1F">
      <w:pPr>
        <w:spacing w:line="259" w:lineRule="auto"/>
        <w:rPr>
          <w:sz w:val="28"/>
          <w:szCs w:val="28"/>
          <w:lang w:eastAsia="en-US"/>
        </w:rPr>
      </w:pPr>
      <w:r w:rsidRPr="005D1B1F">
        <w:rPr>
          <w:b/>
          <w:sz w:val="28"/>
          <w:szCs w:val="28"/>
          <w:lang w:eastAsia="en-US"/>
        </w:rPr>
        <w:t>2.6.Организация рабочего места;</w:t>
      </w:r>
      <w:r w:rsidRPr="005D1B1F">
        <w:rPr>
          <w:sz w:val="28"/>
          <w:szCs w:val="28"/>
          <w:lang w:eastAsia="en-US"/>
        </w:rPr>
        <w:t xml:space="preserve"> </w:t>
      </w:r>
    </w:p>
    <w:p w:rsidR="00360AED" w:rsidRPr="005D1B1F" w:rsidRDefault="00360AED" w:rsidP="005D1B1F">
      <w:pPr>
        <w:spacing w:line="259" w:lineRule="auto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 xml:space="preserve">Разделочные доски кладут перед собой. </w:t>
      </w:r>
    </w:p>
    <w:p w:rsidR="00360AED" w:rsidRPr="005D1B1F" w:rsidRDefault="00360AED" w:rsidP="005D1B1F">
      <w:pPr>
        <w:spacing w:line="259" w:lineRule="auto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 xml:space="preserve">Подбирают посуду, инвентарь, инструменты, устанавливают весы. </w:t>
      </w:r>
    </w:p>
    <w:p w:rsidR="00360AED" w:rsidRPr="005D1B1F" w:rsidRDefault="00360AED" w:rsidP="005D1B1F">
      <w:pPr>
        <w:spacing w:line="259" w:lineRule="auto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 xml:space="preserve">Продукты кладут слева от доски, а посуду для полуфабрикатов ставят справа от себя. </w:t>
      </w:r>
    </w:p>
    <w:p w:rsidR="00360AED" w:rsidRPr="005D1B1F" w:rsidRDefault="00360AED" w:rsidP="005D1B1F">
      <w:pPr>
        <w:spacing w:line="259" w:lineRule="auto"/>
        <w:rPr>
          <w:b/>
          <w:sz w:val="28"/>
          <w:szCs w:val="28"/>
          <w:lang w:eastAsia="en-US"/>
        </w:rPr>
      </w:pPr>
    </w:p>
    <w:p w:rsidR="00360AED" w:rsidRPr="005D1B1F" w:rsidRDefault="00360AED" w:rsidP="005D1B1F">
      <w:pPr>
        <w:spacing w:line="259" w:lineRule="auto"/>
        <w:rPr>
          <w:b/>
          <w:sz w:val="28"/>
          <w:szCs w:val="28"/>
          <w:lang w:eastAsia="en-US"/>
        </w:rPr>
      </w:pPr>
      <w:r w:rsidRPr="005D1B1F">
        <w:rPr>
          <w:b/>
          <w:sz w:val="28"/>
          <w:szCs w:val="28"/>
          <w:lang w:eastAsia="en-US"/>
        </w:rPr>
        <w:t>2.7.Техника безопасности и личная гигиена:</w:t>
      </w:r>
    </w:p>
    <w:p w:rsidR="00360AED" w:rsidRPr="005D1B1F" w:rsidRDefault="00360AED" w:rsidP="005D1B1F">
      <w:pPr>
        <w:spacing w:line="259" w:lineRule="auto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 xml:space="preserve">Проверка знаний по технике безопасности и соблюдению личной гигиены. </w:t>
      </w:r>
    </w:p>
    <w:p w:rsidR="00360AED" w:rsidRPr="005D1B1F" w:rsidRDefault="00360AED" w:rsidP="005D1B1F">
      <w:pPr>
        <w:spacing w:line="259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(Приложение №4</w:t>
      </w:r>
      <w:r w:rsidRPr="005D1B1F">
        <w:rPr>
          <w:sz w:val="28"/>
          <w:szCs w:val="28"/>
          <w:lang w:eastAsia="en-US"/>
        </w:rPr>
        <w:t>)</w:t>
      </w:r>
    </w:p>
    <w:p w:rsidR="00360AED" w:rsidRPr="005D1B1F" w:rsidRDefault="00360AED" w:rsidP="005D1B1F">
      <w:pPr>
        <w:spacing w:line="259" w:lineRule="auto"/>
        <w:rPr>
          <w:b/>
          <w:sz w:val="28"/>
          <w:szCs w:val="28"/>
          <w:lang w:eastAsia="en-US"/>
        </w:rPr>
      </w:pPr>
    </w:p>
    <w:p w:rsidR="00360AED" w:rsidRPr="005D1B1F" w:rsidRDefault="00360AED" w:rsidP="005D1B1F">
      <w:pPr>
        <w:spacing w:line="259" w:lineRule="auto"/>
        <w:rPr>
          <w:sz w:val="28"/>
          <w:szCs w:val="28"/>
          <w:lang w:eastAsia="en-US"/>
        </w:rPr>
      </w:pPr>
      <w:r w:rsidRPr="005D1B1F">
        <w:rPr>
          <w:b/>
          <w:sz w:val="28"/>
          <w:szCs w:val="28"/>
          <w:lang w:eastAsia="en-US"/>
        </w:rPr>
        <w:t>2.8.Критерии оценок:</w:t>
      </w:r>
      <w:r w:rsidRPr="005D1B1F">
        <w:rPr>
          <w:sz w:val="28"/>
          <w:szCs w:val="28"/>
          <w:lang w:eastAsia="en-US"/>
        </w:rPr>
        <w:t>(оценивание по пятибалльной шкале каждый этап).</w:t>
      </w:r>
    </w:p>
    <w:p w:rsidR="00360AED" w:rsidRPr="005D1B1F" w:rsidRDefault="00360AED" w:rsidP="005D1B1F">
      <w:pPr>
        <w:spacing w:line="259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(Приложение №5</w:t>
      </w:r>
      <w:r w:rsidRPr="005D1B1F">
        <w:rPr>
          <w:sz w:val="28"/>
          <w:szCs w:val="28"/>
          <w:lang w:eastAsia="en-US"/>
        </w:rPr>
        <w:t>)</w:t>
      </w:r>
    </w:p>
    <w:p w:rsidR="00360AED" w:rsidRPr="005D1B1F" w:rsidRDefault="00360AED" w:rsidP="005D1B1F">
      <w:pPr>
        <w:spacing w:line="259" w:lineRule="auto"/>
        <w:rPr>
          <w:b/>
          <w:sz w:val="28"/>
          <w:szCs w:val="28"/>
          <w:u w:val="single"/>
          <w:lang w:eastAsia="en-US"/>
        </w:rPr>
      </w:pPr>
    </w:p>
    <w:tbl>
      <w:tblPr>
        <w:tblW w:w="978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54"/>
        <w:gridCol w:w="1843"/>
        <w:gridCol w:w="425"/>
        <w:gridCol w:w="426"/>
        <w:gridCol w:w="708"/>
        <w:gridCol w:w="851"/>
        <w:gridCol w:w="850"/>
        <w:gridCol w:w="851"/>
        <w:gridCol w:w="709"/>
        <w:gridCol w:w="850"/>
        <w:gridCol w:w="851"/>
        <w:gridCol w:w="567"/>
        <w:gridCol w:w="395"/>
      </w:tblGrid>
      <w:tr w:rsidR="00360AED" w:rsidRPr="005D1B1F" w:rsidTr="009D6FEF">
        <w:trPr>
          <w:cantSplit/>
          <w:trHeight w:val="524"/>
        </w:trPr>
        <w:tc>
          <w:tcPr>
            <w:tcW w:w="454" w:type="dxa"/>
            <w:vMerge w:val="restart"/>
            <w:textDirection w:val="btLr"/>
          </w:tcPr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  <w:r w:rsidRPr="005D1B1F">
              <w:rPr>
                <w:sz w:val="20"/>
                <w:szCs w:val="20"/>
                <w:lang w:eastAsia="en-US"/>
              </w:rPr>
              <w:t>№  п/п</w:t>
            </w:r>
          </w:p>
        </w:tc>
        <w:tc>
          <w:tcPr>
            <w:tcW w:w="1843" w:type="dxa"/>
            <w:vMerge w:val="restart"/>
            <w:textDirection w:val="btLr"/>
          </w:tcPr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  <w:r w:rsidRPr="005D1B1F">
              <w:rPr>
                <w:sz w:val="20"/>
                <w:szCs w:val="20"/>
                <w:lang w:eastAsia="en-US"/>
              </w:rPr>
              <w:t>Ф.И.О.</w:t>
            </w:r>
          </w:p>
        </w:tc>
        <w:tc>
          <w:tcPr>
            <w:tcW w:w="425" w:type="dxa"/>
            <w:vMerge w:val="restart"/>
            <w:tcBorders>
              <w:right w:val="single" w:sz="4" w:space="0" w:color="auto"/>
            </w:tcBorders>
            <w:textDirection w:val="btLr"/>
          </w:tcPr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  <w:r w:rsidRPr="005D1B1F">
              <w:rPr>
                <w:sz w:val="20"/>
                <w:szCs w:val="20"/>
                <w:lang w:eastAsia="en-US"/>
              </w:rPr>
              <w:t>Ведение тетради</w:t>
            </w:r>
          </w:p>
        </w:tc>
        <w:tc>
          <w:tcPr>
            <w:tcW w:w="426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  <w:r w:rsidRPr="005D1B1F">
              <w:rPr>
                <w:sz w:val="20"/>
                <w:szCs w:val="20"/>
                <w:lang w:eastAsia="en-US"/>
              </w:rPr>
              <w:t>Фронтальный опрос</w:t>
            </w:r>
          </w:p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 w:val="restart"/>
            <w:tcBorders>
              <w:left w:val="single" w:sz="4" w:space="0" w:color="auto"/>
            </w:tcBorders>
            <w:textDirection w:val="btLr"/>
          </w:tcPr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  <w:r w:rsidRPr="005D1B1F">
              <w:rPr>
                <w:sz w:val="20"/>
                <w:szCs w:val="20"/>
                <w:lang w:eastAsia="en-US"/>
              </w:rPr>
              <w:t>Организация рабочего места</w:t>
            </w:r>
          </w:p>
        </w:tc>
        <w:tc>
          <w:tcPr>
            <w:tcW w:w="851" w:type="dxa"/>
            <w:vMerge w:val="restart"/>
            <w:tcBorders>
              <w:right w:val="dotted" w:sz="4" w:space="0" w:color="auto"/>
            </w:tcBorders>
            <w:textDirection w:val="btLr"/>
          </w:tcPr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  <w:r w:rsidRPr="005D1B1F">
              <w:rPr>
                <w:sz w:val="20"/>
                <w:szCs w:val="20"/>
                <w:lang w:eastAsia="en-US"/>
              </w:rPr>
              <w:t>Последователь</w:t>
            </w:r>
            <w:r w:rsidRPr="005D1B1F">
              <w:rPr>
                <w:sz w:val="20"/>
                <w:szCs w:val="20"/>
                <w:lang w:eastAsia="en-US"/>
              </w:rPr>
              <w:softHyphen/>
              <w:t>ность технологи</w:t>
            </w:r>
            <w:r w:rsidRPr="005D1B1F">
              <w:rPr>
                <w:sz w:val="20"/>
                <w:szCs w:val="20"/>
                <w:lang w:eastAsia="en-US"/>
              </w:rPr>
              <w:softHyphen/>
              <w:t>ческих операций</w:t>
            </w:r>
          </w:p>
        </w:tc>
        <w:tc>
          <w:tcPr>
            <w:tcW w:w="850" w:type="dxa"/>
            <w:vMerge w:val="restart"/>
            <w:tcBorders>
              <w:left w:val="dotted" w:sz="4" w:space="0" w:color="auto"/>
            </w:tcBorders>
            <w:textDirection w:val="btLr"/>
          </w:tcPr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  <w:r w:rsidRPr="005D1B1F">
              <w:rPr>
                <w:sz w:val="20"/>
                <w:szCs w:val="20"/>
                <w:lang w:eastAsia="en-US"/>
              </w:rPr>
              <w:t>Правила личной гигиены и тех</w:t>
            </w:r>
            <w:r w:rsidRPr="005D1B1F">
              <w:rPr>
                <w:sz w:val="20"/>
                <w:szCs w:val="20"/>
                <w:lang w:eastAsia="en-US"/>
              </w:rPr>
              <w:softHyphen/>
              <w:t>ники безопас</w:t>
            </w:r>
            <w:r w:rsidRPr="005D1B1F">
              <w:rPr>
                <w:sz w:val="20"/>
                <w:szCs w:val="20"/>
                <w:lang w:eastAsia="en-US"/>
              </w:rPr>
              <w:softHyphen/>
              <w:t>ности</w:t>
            </w:r>
          </w:p>
        </w:tc>
        <w:tc>
          <w:tcPr>
            <w:tcW w:w="851" w:type="dxa"/>
            <w:vMerge w:val="restart"/>
            <w:tcBorders>
              <w:right w:val="single" w:sz="4" w:space="0" w:color="auto"/>
            </w:tcBorders>
            <w:textDirection w:val="btLr"/>
          </w:tcPr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  <w:r w:rsidRPr="005D1B1F">
              <w:rPr>
                <w:sz w:val="20"/>
                <w:szCs w:val="20"/>
                <w:lang w:eastAsia="en-US"/>
              </w:rPr>
              <w:t>Выполнение ученических</w:t>
            </w:r>
          </w:p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  <w:r w:rsidRPr="005D1B1F">
              <w:rPr>
                <w:sz w:val="20"/>
                <w:szCs w:val="20"/>
                <w:lang w:eastAsia="en-US"/>
              </w:rPr>
              <w:t>норм выработки</w:t>
            </w:r>
          </w:p>
        </w:tc>
        <w:tc>
          <w:tcPr>
            <w:tcW w:w="2410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360AED" w:rsidRPr="005D1B1F" w:rsidRDefault="00360AED" w:rsidP="005D1B1F">
            <w:pPr>
              <w:spacing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5D1B1F">
              <w:rPr>
                <w:sz w:val="20"/>
                <w:szCs w:val="20"/>
                <w:lang w:eastAsia="en-US"/>
              </w:rPr>
              <w:t>Требования к качеству</w:t>
            </w:r>
          </w:p>
        </w:tc>
        <w:tc>
          <w:tcPr>
            <w:tcW w:w="567" w:type="dxa"/>
            <w:vMerge w:val="restart"/>
            <w:textDirection w:val="btLr"/>
          </w:tcPr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  <w:r w:rsidRPr="005D1B1F">
              <w:rPr>
                <w:sz w:val="20"/>
                <w:szCs w:val="20"/>
                <w:lang w:eastAsia="en-US"/>
              </w:rPr>
              <w:t>Косвенные показатели,</w:t>
            </w:r>
          </w:p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  <w:r w:rsidRPr="005D1B1F">
              <w:rPr>
                <w:sz w:val="20"/>
                <w:szCs w:val="20"/>
                <w:lang w:eastAsia="en-US"/>
              </w:rPr>
              <w:t>влияющие на оценку</w:t>
            </w:r>
          </w:p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5" w:type="dxa"/>
            <w:vMerge w:val="restart"/>
            <w:textDirection w:val="btLr"/>
          </w:tcPr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  <w:r w:rsidRPr="005D1B1F">
              <w:rPr>
                <w:sz w:val="20"/>
                <w:szCs w:val="20"/>
                <w:lang w:eastAsia="en-US"/>
              </w:rPr>
              <w:t>Итого</w:t>
            </w:r>
          </w:p>
        </w:tc>
      </w:tr>
      <w:tr w:rsidR="00360AED" w:rsidRPr="005D1B1F" w:rsidTr="008B4DCB">
        <w:trPr>
          <w:cantSplit/>
          <w:trHeight w:val="2508"/>
        </w:trPr>
        <w:tc>
          <w:tcPr>
            <w:tcW w:w="454" w:type="dxa"/>
            <w:vMerge/>
            <w:vAlign w:val="center"/>
          </w:tcPr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  <w:vAlign w:val="center"/>
          </w:tcPr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vMerge/>
            <w:tcBorders>
              <w:right w:val="single" w:sz="4" w:space="0" w:color="auto"/>
            </w:tcBorders>
            <w:vAlign w:val="center"/>
          </w:tcPr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</w:tcBorders>
            <w:vAlign w:val="center"/>
          </w:tcPr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Merge/>
            <w:tcBorders>
              <w:right w:val="dotted" w:sz="4" w:space="0" w:color="auto"/>
            </w:tcBorders>
            <w:vAlign w:val="center"/>
          </w:tcPr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left w:val="dotted" w:sz="4" w:space="0" w:color="auto"/>
            </w:tcBorders>
            <w:vAlign w:val="center"/>
          </w:tcPr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  <w:vAlign w:val="center"/>
          </w:tcPr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60AED" w:rsidRPr="005D1B1F" w:rsidRDefault="00360AED" w:rsidP="005D1B1F">
            <w:pPr>
              <w:spacing w:line="259" w:lineRule="auto"/>
              <w:ind w:left="113" w:right="113"/>
              <w:rPr>
                <w:sz w:val="20"/>
                <w:szCs w:val="20"/>
                <w:lang w:eastAsia="en-US"/>
              </w:rPr>
            </w:pPr>
            <w:r w:rsidRPr="005D1B1F">
              <w:rPr>
                <w:sz w:val="20"/>
                <w:szCs w:val="20"/>
                <w:lang w:eastAsia="en-US"/>
              </w:rPr>
              <w:t>Бифштекс рубленный с яйцом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60AED" w:rsidRPr="005D1B1F" w:rsidRDefault="00360AED" w:rsidP="005D1B1F">
            <w:pPr>
              <w:spacing w:line="259" w:lineRule="auto"/>
              <w:ind w:left="113" w:right="113"/>
              <w:rPr>
                <w:sz w:val="20"/>
                <w:szCs w:val="20"/>
                <w:lang w:eastAsia="en-US"/>
              </w:rPr>
            </w:pPr>
            <w:r w:rsidRPr="005D1B1F">
              <w:rPr>
                <w:sz w:val="20"/>
                <w:szCs w:val="20"/>
                <w:lang w:eastAsia="en-US"/>
              </w:rPr>
              <w:t>Котлеты натуральные рубленные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360AED" w:rsidRPr="005D1B1F" w:rsidRDefault="00360AED" w:rsidP="005D1B1F">
            <w:pPr>
              <w:spacing w:line="259" w:lineRule="auto"/>
              <w:ind w:left="113" w:right="113"/>
              <w:rPr>
                <w:sz w:val="20"/>
                <w:szCs w:val="20"/>
                <w:lang w:eastAsia="en-US"/>
              </w:rPr>
            </w:pPr>
            <w:r w:rsidRPr="005D1B1F">
              <w:rPr>
                <w:sz w:val="20"/>
                <w:szCs w:val="20"/>
                <w:lang w:eastAsia="en-US"/>
              </w:rPr>
              <w:t>Шницель натуральный рубленный</w:t>
            </w:r>
          </w:p>
        </w:tc>
        <w:tc>
          <w:tcPr>
            <w:tcW w:w="567" w:type="dxa"/>
            <w:vMerge/>
            <w:vAlign w:val="center"/>
          </w:tcPr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5" w:type="dxa"/>
            <w:vMerge/>
            <w:vAlign w:val="center"/>
          </w:tcPr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</w:p>
        </w:tc>
      </w:tr>
      <w:tr w:rsidR="00360AED" w:rsidRPr="005D1B1F" w:rsidTr="009D6FEF">
        <w:trPr>
          <w:cantSplit/>
          <w:trHeight w:val="1071"/>
        </w:trPr>
        <w:tc>
          <w:tcPr>
            <w:tcW w:w="454" w:type="dxa"/>
          </w:tcPr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  <w:r w:rsidRPr="005D1B1F">
              <w:rPr>
                <w:sz w:val="20"/>
                <w:szCs w:val="20"/>
                <w:lang w:eastAsia="en-US"/>
              </w:rPr>
              <w:t>1</w:t>
            </w:r>
          </w:p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  <w:r w:rsidRPr="005D1B1F">
              <w:rPr>
                <w:sz w:val="20"/>
                <w:szCs w:val="20"/>
                <w:lang w:eastAsia="en-US"/>
              </w:rPr>
              <w:t>2</w:t>
            </w:r>
          </w:p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  <w:r w:rsidRPr="005D1B1F">
              <w:rPr>
                <w:sz w:val="20"/>
                <w:szCs w:val="20"/>
                <w:lang w:eastAsia="en-US"/>
              </w:rPr>
              <w:t>3</w:t>
            </w:r>
          </w:p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  <w:r w:rsidRPr="005D1B1F">
              <w:rPr>
                <w:sz w:val="20"/>
                <w:szCs w:val="20"/>
                <w:lang w:eastAsia="en-US"/>
              </w:rPr>
              <w:t>4</w:t>
            </w:r>
          </w:p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  <w:r w:rsidRPr="005D1B1F">
              <w:rPr>
                <w:sz w:val="20"/>
                <w:szCs w:val="20"/>
                <w:lang w:eastAsia="en-US"/>
              </w:rPr>
              <w:t>5</w:t>
            </w:r>
          </w:p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  <w:r w:rsidRPr="005D1B1F">
              <w:rPr>
                <w:sz w:val="20"/>
                <w:szCs w:val="20"/>
                <w:lang w:eastAsia="en-US"/>
              </w:rPr>
              <w:t>6</w:t>
            </w:r>
          </w:p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  <w:r w:rsidRPr="005D1B1F">
              <w:rPr>
                <w:sz w:val="20"/>
                <w:szCs w:val="20"/>
                <w:lang w:eastAsia="en-US"/>
              </w:rPr>
              <w:t>7</w:t>
            </w:r>
          </w:p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  <w:r w:rsidRPr="005D1B1F"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843" w:type="dxa"/>
          </w:tcPr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  <w:r w:rsidRPr="005D1B1F">
              <w:rPr>
                <w:sz w:val="20"/>
                <w:szCs w:val="20"/>
                <w:lang w:eastAsia="en-US"/>
              </w:rPr>
              <w:t>Денисова Е.А.</w:t>
            </w:r>
          </w:p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  <w:r w:rsidRPr="005D1B1F">
              <w:rPr>
                <w:sz w:val="20"/>
                <w:szCs w:val="20"/>
                <w:lang w:eastAsia="en-US"/>
              </w:rPr>
              <w:t>Калашникова Е.Е.</w:t>
            </w:r>
          </w:p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  <w:r w:rsidRPr="005D1B1F">
              <w:rPr>
                <w:sz w:val="20"/>
                <w:szCs w:val="20"/>
                <w:lang w:eastAsia="en-US"/>
              </w:rPr>
              <w:t>Покацкая А.Ф.</w:t>
            </w:r>
          </w:p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  <w:r w:rsidRPr="005D1B1F">
              <w:rPr>
                <w:sz w:val="20"/>
                <w:szCs w:val="20"/>
                <w:lang w:eastAsia="en-US"/>
              </w:rPr>
              <w:t>Похиленко Д.Г.</w:t>
            </w:r>
          </w:p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  <w:r w:rsidRPr="005D1B1F">
              <w:rPr>
                <w:sz w:val="20"/>
                <w:szCs w:val="20"/>
                <w:lang w:eastAsia="en-US"/>
              </w:rPr>
              <w:t>Разумова Т.А.</w:t>
            </w:r>
          </w:p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  <w:r w:rsidRPr="005D1B1F">
              <w:rPr>
                <w:sz w:val="20"/>
                <w:szCs w:val="20"/>
                <w:lang w:eastAsia="en-US"/>
              </w:rPr>
              <w:t>Раздобреева О.А.</w:t>
            </w:r>
          </w:p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  <w:r w:rsidRPr="005D1B1F">
              <w:rPr>
                <w:sz w:val="20"/>
                <w:szCs w:val="20"/>
                <w:lang w:eastAsia="en-US"/>
              </w:rPr>
              <w:t>Третьяк О.О.</w:t>
            </w:r>
          </w:p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  <w:r w:rsidRPr="005D1B1F">
              <w:rPr>
                <w:sz w:val="20"/>
                <w:szCs w:val="20"/>
                <w:lang w:eastAsia="en-US"/>
              </w:rPr>
              <w:t>Третьяк  А.О.</w:t>
            </w:r>
          </w:p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right w:val="dotted" w:sz="4" w:space="0" w:color="auto"/>
            </w:tcBorders>
          </w:tcPr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left w:val="dotted" w:sz="4" w:space="0" w:color="auto"/>
            </w:tcBorders>
          </w:tcPr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textDirection w:val="btLr"/>
            <w:vAlign w:val="center"/>
          </w:tcPr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textDirection w:val="btLr"/>
            <w:vAlign w:val="center"/>
          </w:tcPr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  <w:vAlign w:val="center"/>
          </w:tcPr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95" w:type="dxa"/>
            <w:tcBorders>
              <w:left w:val="single" w:sz="4" w:space="0" w:color="auto"/>
            </w:tcBorders>
            <w:vAlign w:val="center"/>
          </w:tcPr>
          <w:p w:rsidR="00360AED" w:rsidRPr="005D1B1F" w:rsidRDefault="00360AED" w:rsidP="005D1B1F">
            <w:pPr>
              <w:spacing w:line="259" w:lineRule="auto"/>
              <w:rPr>
                <w:sz w:val="20"/>
                <w:szCs w:val="20"/>
                <w:lang w:eastAsia="en-US"/>
              </w:rPr>
            </w:pPr>
          </w:p>
        </w:tc>
      </w:tr>
    </w:tbl>
    <w:p w:rsidR="00360AED" w:rsidRPr="005D1B1F" w:rsidRDefault="00360AED" w:rsidP="005D1B1F">
      <w:pPr>
        <w:spacing w:line="259" w:lineRule="auto"/>
        <w:jc w:val="right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>От 4,8 до 5 баллов =5 баллов</w:t>
      </w:r>
    </w:p>
    <w:p w:rsidR="00360AED" w:rsidRPr="005D1B1F" w:rsidRDefault="00360AED" w:rsidP="005D1B1F">
      <w:pPr>
        <w:spacing w:line="259" w:lineRule="auto"/>
        <w:jc w:val="right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>От 3,8 до 4 баллов =4 балла</w:t>
      </w:r>
    </w:p>
    <w:p w:rsidR="00360AED" w:rsidRPr="005D1B1F" w:rsidRDefault="00360AED" w:rsidP="005D1B1F">
      <w:pPr>
        <w:spacing w:line="259" w:lineRule="auto"/>
        <w:jc w:val="right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>От2,8 до 3 баллов =3 балла</w:t>
      </w:r>
    </w:p>
    <w:p w:rsidR="00360AED" w:rsidRPr="005D1B1F" w:rsidRDefault="00360AED" w:rsidP="005D1B1F">
      <w:pPr>
        <w:spacing w:line="259" w:lineRule="auto"/>
        <w:jc w:val="right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>От 1,8 до 2 баллов = 2 балла</w:t>
      </w:r>
    </w:p>
    <w:p w:rsidR="00360AED" w:rsidRPr="005D1B1F" w:rsidRDefault="00360AED" w:rsidP="005D1B1F">
      <w:pPr>
        <w:spacing w:line="259" w:lineRule="auto"/>
        <w:jc w:val="right"/>
        <w:rPr>
          <w:sz w:val="28"/>
          <w:szCs w:val="28"/>
          <w:lang w:eastAsia="en-US"/>
        </w:rPr>
      </w:pPr>
    </w:p>
    <w:p w:rsidR="00360AED" w:rsidRDefault="00360AED" w:rsidP="005D1B1F">
      <w:pPr>
        <w:spacing w:line="259" w:lineRule="auto"/>
        <w:rPr>
          <w:b/>
          <w:sz w:val="28"/>
          <w:szCs w:val="28"/>
          <w:lang w:eastAsia="en-US"/>
        </w:rPr>
      </w:pPr>
    </w:p>
    <w:p w:rsidR="00360AED" w:rsidRDefault="00360AED" w:rsidP="005D1B1F">
      <w:pPr>
        <w:spacing w:line="259" w:lineRule="auto"/>
        <w:rPr>
          <w:b/>
          <w:sz w:val="28"/>
          <w:szCs w:val="28"/>
          <w:lang w:eastAsia="en-US"/>
        </w:rPr>
      </w:pPr>
    </w:p>
    <w:p w:rsidR="00360AED" w:rsidRDefault="00360AED" w:rsidP="005D1B1F">
      <w:pPr>
        <w:spacing w:line="259" w:lineRule="auto"/>
        <w:rPr>
          <w:b/>
          <w:sz w:val="28"/>
          <w:szCs w:val="28"/>
          <w:lang w:eastAsia="en-US"/>
        </w:rPr>
      </w:pPr>
    </w:p>
    <w:p w:rsidR="00360AED" w:rsidRDefault="00360AED" w:rsidP="005D1B1F">
      <w:pPr>
        <w:spacing w:line="259" w:lineRule="auto"/>
        <w:rPr>
          <w:b/>
          <w:sz w:val="28"/>
          <w:szCs w:val="28"/>
          <w:lang w:eastAsia="en-US"/>
        </w:rPr>
      </w:pPr>
    </w:p>
    <w:p w:rsidR="00360AED" w:rsidRDefault="00360AED" w:rsidP="005D1B1F">
      <w:pPr>
        <w:spacing w:line="259" w:lineRule="auto"/>
        <w:rPr>
          <w:b/>
          <w:sz w:val="28"/>
          <w:szCs w:val="28"/>
          <w:lang w:eastAsia="en-US"/>
        </w:rPr>
      </w:pPr>
    </w:p>
    <w:p w:rsidR="00360AED" w:rsidRPr="005D1B1F" w:rsidRDefault="00360AED" w:rsidP="005D1B1F">
      <w:pPr>
        <w:spacing w:line="259" w:lineRule="auto"/>
        <w:rPr>
          <w:b/>
          <w:sz w:val="28"/>
          <w:szCs w:val="28"/>
          <w:lang w:eastAsia="en-US"/>
        </w:rPr>
      </w:pPr>
    </w:p>
    <w:p w:rsidR="00360AED" w:rsidRPr="005D1B1F" w:rsidRDefault="00360AED" w:rsidP="00E444FD">
      <w:pPr>
        <w:spacing w:line="360" w:lineRule="auto"/>
        <w:jc w:val="both"/>
        <w:rPr>
          <w:b/>
          <w:sz w:val="28"/>
          <w:szCs w:val="28"/>
          <w:lang w:eastAsia="en-US"/>
        </w:rPr>
      </w:pPr>
      <w:r w:rsidRPr="005D1B1F">
        <w:rPr>
          <w:b/>
          <w:sz w:val="28"/>
          <w:szCs w:val="28"/>
          <w:lang w:eastAsia="en-US"/>
        </w:rPr>
        <w:t>III. Текущий инструктаж:</w:t>
      </w:r>
    </w:p>
    <w:p w:rsidR="00360AED" w:rsidRPr="005D1B1F" w:rsidRDefault="00360AED" w:rsidP="00E444FD">
      <w:pPr>
        <w:spacing w:line="360" w:lineRule="auto"/>
        <w:jc w:val="both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>(Формирование приемов и способов профессиональной деятельности.)</w:t>
      </w:r>
    </w:p>
    <w:p w:rsidR="00360AED" w:rsidRPr="005D1B1F" w:rsidRDefault="00360AED" w:rsidP="00E444FD">
      <w:pPr>
        <w:spacing w:line="360" w:lineRule="auto"/>
        <w:jc w:val="both"/>
        <w:rPr>
          <w:b/>
          <w:sz w:val="28"/>
          <w:szCs w:val="28"/>
          <w:lang w:eastAsia="en-US"/>
        </w:rPr>
      </w:pPr>
      <w:r w:rsidRPr="005D1B1F">
        <w:rPr>
          <w:b/>
          <w:sz w:val="28"/>
          <w:szCs w:val="28"/>
          <w:lang w:eastAsia="en-US"/>
        </w:rPr>
        <w:t>3.1.Мастер совершает целевые обходы:</w:t>
      </w:r>
    </w:p>
    <w:p w:rsidR="00360AED" w:rsidRPr="005D1B1F" w:rsidRDefault="00360AED" w:rsidP="00E444FD">
      <w:pPr>
        <w:spacing w:line="360" w:lineRule="auto"/>
        <w:jc w:val="both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>3.1. 1.Проверяет организацию рабочего места в соответствии с правилами техники безопасности</w:t>
      </w:r>
    </w:p>
    <w:p w:rsidR="00360AED" w:rsidRPr="005D1B1F" w:rsidRDefault="00360AED" w:rsidP="00E444FD">
      <w:pPr>
        <w:spacing w:line="360" w:lineRule="auto"/>
        <w:jc w:val="both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>3.1.2. Проверяет правильности выполнения рабочих приемов и операций, коллективное (бригадное) инструктирование</w:t>
      </w:r>
    </w:p>
    <w:p w:rsidR="00360AED" w:rsidRPr="005D1B1F" w:rsidRDefault="00360AED" w:rsidP="00E444FD">
      <w:pPr>
        <w:spacing w:line="360" w:lineRule="auto"/>
        <w:jc w:val="both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>3.1.3. Проверяет правильность технических и технологических условий в работе. При однотипных ошибках – останавливает работы всей группы. Проводит повторный групповой инструктаж.</w:t>
      </w:r>
    </w:p>
    <w:p w:rsidR="00360AED" w:rsidRPr="005D1B1F" w:rsidRDefault="00360AED" w:rsidP="00E444FD">
      <w:pPr>
        <w:spacing w:line="360" w:lineRule="auto"/>
        <w:jc w:val="both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 xml:space="preserve">3.1.4. Принимает и оценивает качество выполнения учебно-производственные работы учащимися </w:t>
      </w:r>
    </w:p>
    <w:p w:rsidR="00360AED" w:rsidRPr="005D1B1F" w:rsidRDefault="00360AED" w:rsidP="00E444FD">
      <w:pPr>
        <w:spacing w:line="360" w:lineRule="auto"/>
        <w:jc w:val="both"/>
        <w:rPr>
          <w:sz w:val="28"/>
          <w:szCs w:val="28"/>
          <w:lang w:eastAsia="en-US"/>
        </w:rPr>
      </w:pPr>
      <w:r w:rsidRPr="005D1B1F">
        <w:rPr>
          <w:b/>
          <w:sz w:val="28"/>
          <w:szCs w:val="28"/>
          <w:lang w:eastAsia="en-US"/>
        </w:rPr>
        <w:t>3.2. Действия обучающихся</w:t>
      </w:r>
      <w:r w:rsidRPr="005D1B1F">
        <w:rPr>
          <w:sz w:val="28"/>
          <w:szCs w:val="28"/>
          <w:lang w:eastAsia="en-US"/>
        </w:rPr>
        <w:t>:</w:t>
      </w:r>
    </w:p>
    <w:p w:rsidR="00360AED" w:rsidRPr="005D1B1F" w:rsidRDefault="00360AED" w:rsidP="00E444FD">
      <w:pPr>
        <w:spacing w:line="360" w:lineRule="auto"/>
        <w:jc w:val="both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>3.2.1.Обучающиеся самостоятельно выполняют учебно-производственные работы</w:t>
      </w:r>
    </w:p>
    <w:p w:rsidR="00360AED" w:rsidRPr="005D1B1F" w:rsidRDefault="00360AED" w:rsidP="00E444FD">
      <w:pPr>
        <w:spacing w:line="360" w:lineRule="auto"/>
        <w:jc w:val="both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>3.2.2.Выполняют самоконтроль и взаимоконтроль</w:t>
      </w:r>
    </w:p>
    <w:p w:rsidR="00360AED" w:rsidRDefault="00360AED" w:rsidP="00E444FD">
      <w:pPr>
        <w:spacing w:line="360" w:lineRule="auto"/>
        <w:jc w:val="both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 xml:space="preserve">3.2.3.Анализируют свою работу </w:t>
      </w:r>
      <w:r>
        <w:rPr>
          <w:sz w:val="28"/>
          <w:szCs w:val="28"/>
          <w:lang w:eastAsia="en-US"/>
        </w:rPr>
        <w:t xml:space="preserve">. </w:t>
      </w:r>
    </w:p>
    <w:p w:rsidR="00360AED" w:rsidRPr="005D1B1F" w:rsidRDefault="00360AED" w:rsidP="00E444FD">
      <w:pPr>
        <w:spacing w:line="360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3.2.4. Конкурс капитанов. Из оставшихся продуктов в течении 10 минут капитаны команд должны приготовить любое блюдо.</w:t>
      </w:r>
    </w:p>
    <w:p w:rsidR="00360AED" w:rsidRDefault="00360AED" w:rsidP="00E444FD">
      <w:pPr>
        <w:spacing w:line="360" w:lineRule="auto"/>
        <w:jc w:val="both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>3.2.4.Записывают в тетрадь по производственному обучению свои ошибки и методы их устранения, требования к качеству готовых изделий, сроки хранения.</w:t>
      </w:r>
    </w:p>
    <w:p w:rsidR="00360AED" w:rsidRPr="005D1B1F" w:rsidRDefault="00360AED" w:rsidP="00E444FD">
      <w:pPr>
        <w:spacing w:line="360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3.2.5. Работают с рабочими тетрадями</w:t>
      </w:r>
    </w:p>
    <w:p w:rsidR="00360AED" w:rsidRPr="005D1B1F" w:rsidRDefault="00360AED" w:rsidP="00E444FD">
      <w:pPr>
        <w:spacing w:line="360" w:lineRule="auto"/>
        <w:jc w:val="both"/>
        <w:rPr>
          <w:b/>
          <w:sz w:val="28"/>
          <w:szCs w:val="28"/>
          <w:lang w:eastAsia="en-US"/>
        </w:rPr>
      </w:pPr>
      <w:r w:rsidRPr="005D1B1F">
        <w:rPr>
          <w:b/>
          <w:sz w:val="28"/>
          <w:szCs w:val="28"/>
          <w:lang w:eastAsia="en-US"/>
        </w:rPr>
        <w:t>Ι</w:t>
      </w:r>
      <w:r w:rsidRPr="005D1B1F">
        <w:rPr>
          <w:b/>
          <w:sz w:val="28"/>
          <w:szCs w:val="28"/>
          <w:lang w:val="en-US" w:eastAsia="en-US"/>
        </w:rPr>
        <w:t>V</w:t>
      </w:r>
      <w:r w:rsidRPr="005D1B1F">
        <w:rPr>
          <w:b/>
          <w:sz w:val="28"/>
          <w:szCs w:val="28"/>
          <w:lang w:eastAsia="en-US"/>
        </w:rPr>
        <w:t>.Заключительный инструктаж</w:t>
      </w:r>
      <w:r w:rsidRPr="005D1B1F">
        <w:rPr>
          <w:b/>
          <w:sz w:val="28"/>
          <w:szCs w:val="28"/>
          <w:lang w:eastAsia="en-US"/>
        </w:rPr>
        <w:tab/>
        <w:t>:</w:t>
      </w:r>
      <w:r w:rsidRPr="005D1B1F">
        <w:rPr>
          <w:b/>
          <w:sz w:val="28"/>
          <w:szCs w:val="28"/>
          <w:lang w:eastAsia="en-US"/>
        </w:rPr>
        <w:tab/>
        <w:t xml:space="preserve"> </w:t>
      </w:r>
      <w:r w:rsidRPr="005D1B1F">
        <w:rPr>
          <w:b/>
          <w:sz w:val="28"/>
          <w:szCs w:val="28"/>
          <w:lang w:eastAsia="en-US"/>
        </w:rPr>
        <w:tab/>
        <w:t xml:space="preserve"> </w:t>
      </w:r>
      <w:r w:rsidRPr="005D1B1F">
        <w:rPr>
          <w:b/>
          <w:sz w:val="28"/>
          <w:szCs w:val="28"/>
          <w:lang w:eastAsia="en-US"/>
        </w:rPr>
        <w:tab/>
        <w:t xml:space="preserve"> </w:t>
      </w:r>
    </w:p>
    <w:p w:rsidR="00360AED" w:rsidRPr="005D1B1F" w:rsidRDefault="00360AED" w:rsidP="00E444FD">
      <w:pPr>
        <w:spacing w:line="360" w:lineRule="auto"/>
        <w:jc w:val="both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 xml:space="preserve">    Подведение итогов урока. </w:t>
      </w:r>
    </w:p>
    <w:p w:rsidR="00360AED" w:rsidRPr="005D1B1F" w:rsidRDefault="00360AED" w:rsidP="00E444FD">
      <w:pPr>
        <w:spacing w:line="360" w:lineRule="auto"/>
        <w:jc w:val="both"/>
        <w:rPr>
          <w:b/>
          <w:sz w:val="28"/>
          <w:szCs w:val="28"/>
          <w:lang w:eastAsia="en-US"/>
        </w:rPr>
      </w:pPr>
      <w:r w:rsidRPr="005D1B1F">
        <w:rPr>
          <w:b/>
          <w:sz w:val="28"/>
          <w:szCs w:val="28"/>
          <w:lang w:eastAsia="en-US"/>
        </w:rPr>
        <w:t>4.1. Действия мастера производственного обучения:</w:t>
      </w:r>
    </w:p>
    <w:p w:rsidR="00360AED" w:rsidRPr="005D1B1F" w:rsidRDefault="00360AED" w:rsidP="00E444FD">
      <w:pPr>
        <w:spacing w:line="360" w:lineRule="auto"/>
        <w:jc w:val="both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>4.1.1.Мастер производственного обучения задаёт вопросы учащимся:</w:t>
      </w:r>
      <w:r w:rsidRPr="005D1B1F">
        <w:rPr>
          <w:sz w:val="28"/>
          <w:szCs w:val="28"/>
          <w:lang w:eastAsia="en-US"/>
        </w:rPr>
        <w:tab/>
        <w:t xml:space="preserve"> </w:t>
      </w:r>
      <w:r w:rsidRPr="005D1B1F">
        <w:rPr>
          <w:sz w:val="28"/>
          <w:szCs w:val="28"/>
          <w:lang w:eastAsia="en-US"/>
        </w:rPr>
        <w:tab/>
      </w:r>
    </w:p>
    <w:p w:rsidR="00360AED" w:rsidRPr="005D1B1F" w:rsidRDefault="00360AED" w:rsidP="00E444FD">
      <w:pPr>
        <w:spacing w:line="360" w:lineRule="auto"/>
        <w:jc w:val="both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>– Какие умения и навыки вы сегодня приобрели?</w:t>
      </w:r>
    </w:p>
    <w:p w:rsidR="00360AED" w:rsidRPr="005D1B1F" w:rsidRDefault="00360AED" w:rsidP="00E444FD">
      <w:pPr>
        <w:spacing w:line="360" w:lineRule="auto"/>
        <w:jc w:val="both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>– Достигнута ли цель урока?</w:t>
      </w:r>
    </w:p>
    <w:p w:rsidR="00360AED" w:rsidRPr="005D1B1F" w:rsidRDefault="00360AED" w:rsidP="00E444FD">
      <w:pPr>
        <w:spacing w:line="360" w:lineRule="auto"/>
        <w:jc w:val="both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>4.1.2. Выслушивает анализ работы обучающихся:</w:t>
      </w:r>
    </w:p>
    <w:p w:rsidR="00360AED" w:rsidRPr="005D1B1F" w:rsidRDefault="00360AED" w:rsidP="00E444FD">
      <w:pPr>
        <w:spacing w:line="360" w:lineRule="auto"/>
        <w:jc w:val="both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>– Выясняет какие трудности возникли при выполнении работы.</w:t>
      </w:r>
    </w:p>
    <w:p w:rsidR="00360AED" w:rsidRPr="005D1B1F" w:rsidRDefault="00360AED" w:rsidP="00E444FD">
      <w:pPr>
        <w:spacing w:line="360" w:lineRule="auto"/>
        <w:jc w:val="both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>– Справились ли обучающиеся с работой.</w:t>
      </w:r>
    </w:p>
    <w:p w:rsidR="00360AED" w:rsidRPr="005D1B1F" w:rsidRDefault="00360AED" w:rsidP="00E444FD">
      <w:pPr>
        <w:spacing w:line="360" w:lineRule="auto"/>
        <w:jc w:val="both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>4.1.3. Анализирует работу, объясняет характерные ошибки.</w:t>
      </w:r>
    </w:p>
    <w:p w:rsidR="00360AED" w:rsidRPr="005D1B1F" w:rsidRDefault="00360AED" w:rsidP="00E444FD">
      <w:pPr>
        <w:spacing w:line="360" w:lineRule="auto"/>
        <w:jc w:val="both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 xml:space="preserve">4.1.4. Кратко анализирует работу учебной группы </w:t>
      </w:r>
    </w:p>
    <w:p w:rsidR="00360AED" w:rsidRPr="005D1B1F" w:rsidRDefault="00360AED" w:rsidP="00E444FD">
      <w:pPr>
        <w:spacing w:line="360" w:lineRule="auto"/>
        <w:jc w:val="both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>– Дает общую характеристику работы обучающихся, рекомендации по устранению недочетов в работе.</w:t>
      </w:r>
    </w:p>
    <w:p w:rsidR="00360AED" w:rsidRPr="005D1B1F" w:rsidRDefault="00360AED" w:rsidP="00E444FD">
      <w:pPr>
        <w:spacing w:line="360" w:lineRule="auto"/>
        <w:jc w:val="both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>– Анализирует дисциплину труда</w:t>
      </w:r>
    </w:p>
    <w:p w:rsidR="00360AED" w:rsidRPr="005D1B1F" w:rsidRDefault="00360AED" w:rsidP="00E444FD">
      <w:pPr>
        <w:spacing w:line="360" w:lineRule="auto"/>
        <w:jc w:val="both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 xml:space="preserve">4.1.5. Сообщает оценку за урок каждому учащемуся </w:t>
      </w:r>
    </w:p>
    <w:p w:rsidR="00360AED" w:rsidRPr="005D1B1F" w:rsidRDefault="00360AED" w:rsidP="00E444FD">
      <w:pPr>
        <w:spacing w:line="360" w:lineRule="auto"/>
        <w:jc w:val="both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>4.1.6. Отмечает, кто из учащихся добился отличного качества работы.</w:t>
      </w:r>
    </w:p>
    <w:p w:rsidR="00360AED" w:rsidRPr="005D1B1F" w:rsidRDefault="00360AED" w:rsidP="00E444FD">
      <w:pPr>
        <w:spacing w:line="360" w:lineRule="auto"/>
        <w:jc w:val="both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>4.1.7.Сообщает о достижении цели урока.</w:t>
      </w:r>
    </w:p>
    <w:p w:rsidR="00360AED" w:rsidRPr="005D1B1F" w:rsidRDefault="00360AED" w:rsidP="00E444FD">
      <w:pPr>
        <w:spacing w:line="360" w:lineRule="auto"/>
        <w:jc w:val="both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 xml:space="preserve">4.8. Сообщает тему следующего урока и домашнее задание: </w:t>
      </w:r>
    </w:p>
    <w:p w:rsidR="00360AED" w:rsidRPr="005D1B1F" w:rsidRDefault="00360AED" w:rsidP="00E444FD">
      <w:pPr>
        <w:spacing w:line="360" w:lineRule="auto"/>
        <w:jc w:val="both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>- повторить теоретический материал, сделать инструкционные карты.</w:t>
      </w:r>
      <w:r w:rsidRPr="005D1B1F">
        <w:rPr>
          <w:sz w:val="28"/>
          <w:szCs w:val="28"/>
          <w:lang w:eastAsia="en-US"/>
        </w:rPr>
        <w:tab/>
      </w:r>
    </w:p>
    <w:p w:rsidR="00360AED" w:rsidRPr="005D1B1F" w:rsidRDefault="00360AED" w:rsidP="00E444FD">
      <w:pPr>
        <w:spacing w:line="360" w:lineRule="auto"/>
        <w:jc w:val="both"/>
        <w:rPr>
          <w:b/>
          <w:sz w:val="28"/>
          <w:szCs w:val="28"/>
          <w:lang w:eastAsia="en-US"/>
        </w:rPr>
      </w:pPr>
      <w:r w:rsidRPr="005D1B1F">
        <w:rPr>
          <w:b/>
          <w:sz w:val="28"/>
          <w:szCs w:val="28"/>
          <w:lang w:eastAsia="en-US"/>
        </w:rPr>
        <w:t>4.2. Действия обучающихся:</w:t>
      </w:r>
    </w:p>
    <w:p w:rsidR="00360AED" w:rsidRPr="005D1B1F" w:rsidRDefault="00360AED" w:rsidP="00E444FD">
      <w:pPr>
        <w:spacing w:line="360" w:lineRule="auto"/>
        <w:jc w:val="both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>4.2.1.Учащиеся записывают в тетрадь домашнее задание на следующий урок:</w:t>
      </w:r>
    </w:p>
    <w:p w:rsidR="00360AED" w:rsidRPr="005D1B1F" w:rsidRDefault="00360AED" w:rsidP="00E444FD">
      <w:pPr>
        <w:spacing w:line="360" w:lineRule="auto"/>
        <w:jc w:val="both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 xml:space="preserve">-  повторить по теории «Блюда из котлетного мяса (говядина и свинина)», </w:t>
      </w:r>
    </w:p>
    <w:p w:rsidR="00360AED" w:rsidRPr="005D1B1F" w:rsidRDefault="00360AED" w:rsidP="00E444FD">
      <w:pPr>
        <w:spacing w:line="360" w:lineRule="auto"/>
        <w:jc w:val="both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>- к следующему уроку подготовить технологические карты на блюда: котлеты московские с соусом луковы; биточки особые с соусом красным  с луком и огурцами; шницель с соусом сметанным с луком; котлеты домашние с соусом сметанным с томатом.</w:t>
      </w:r>
    </w:p>
    <w:p w:rsidR="00360AED" w:rsidRPr="005D1B1F" w:rsidRDefault="00360AED" w:rsidP="00E444FD">
      <w:pPr>
        <w:spacing w:line="360" w:lineRule="auto"/>
        <w:jc w:val="both"/>
        <w:rPr>
          <w:b/>
          <w:sz w:val="28"/>
          <w:szCs w:val="28"/>
          <w:lang w:eastAsia="en-US"/>
        </w:rPr>
      </w:pPr>
      <w:r w:rsidRPr="005D1B1F">
        <w:rPr>
          <w:b/>
          <w:sz w:val="28"/>
          <w:szCs w:val="28"/>
          <w:lang w:eastAsia="en-US"/>
        </w:rPr>
        <w:t>V. Уборка рабочих мест</w:t>
      </w:r>
      <w:r w:rsidRPr="005D1B1F">
        <w:rPr>
          <w:b/>
          <w:sz w:val="28"/>
          <w:szCs w:val="28"/>
          <w:lang w:eastAsia="en-US"/>
        </w:rPr>
        <w:tab/>
        <w:t xml:space="preserve"> </w:t>
      </w:r>
      <w:r w:rsidRPr="005D1B1F">
        <w:rPr>
          <w:b/>
          <w:sz w:val="28"/>
          <w:szCs w:val="28"/>
          <w:lang w:eastAsia="en-US"/>
        </w:rPr>
        <w:tab/>
      </w:r>
    </w:p>
    <w:p w:rsidR="00360AED" w:rsidRPr="005D1B1F" w:rsidRDefault="00360AED" w:rsidP="00E444FD">
      <w:pPr>
        <w:spacing w:line="360" w:lineRule="auto"/>
        <w:jc w:val="both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>Контролируют уборку рабочих мест дежурные.</w:t>
      </w:r>
      <w:r w:rsidRPr="005D1B1F">
        <w:rPr>
          <w:sz w:val="28"/>
          <w:szCs w:val="28"/>
          <w:lang w:eastAsia="en-US"/>
        </w:rPr>
        <w:tab/>
      </w:r>
    </w:p>
    <w:p w:rsidR="00360AED" w:rsidRPr="005D1B1F" w:rsidRDefault="00360AED" w:rsidP="00E444FD">
      <w:pPr>
        <w:spacing w:line="360" w:lineRule="auto"/>
        <w:jc w:val="both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 xml:space="preserve">Каждый обучающийся убирает своё рабочее место. </w:t>
      </w:r>
    </w:p>
    <w:p w:rsidR="00360AED" w:rsidRPr="005D1B1F" w:rsidRDefault="00360AED" w:rsidP="00E444FD">
      <w:pPr>
        <w:spacing w:line="360" w:lineRule="auto"/>
        <w:jc w:val="both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>Рабочие места убраны.</w:t>
      </w:r>
    </w:p>
    <w:p w:rsidR="00360AED" w:rsidRDefault="00360AED" w:rsidP="00E444FD">
      <w:pPr>
        <w:spacing w:after="160" w:line="360" w:lineRule="auto"/>
        <w:jc w:val="both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t>Урок окончен.</w:t>
      </w:r>
    </w:p>
    <w:p w:rsidR="00360AED" w:rsidRPr="005D1B1F" w:rsidRDefault="00360AED" w:rsidP="00E444FD">
      <w:pPr>
        <w:spacing w:after="160" w:line="360" w:lineRule="auto"/>
        <w:jc w:val="both"/>
        <w:rPr>
          <w:sz w:val="28"/>
          <w:szCs w:val="28"/>
          <w:lang w:eastAsia="en-US"/>
        </w:rPr>
      </w:pPr>
      <w:r w:rsidRPr="005D1B1F">
        <w:rPr>
          <w:sz w:val="28"/>
          <w:szCs w:val="28"/>
          <w:lang w:eastAsia="en-US"/>
        </w:rPr>
        <w:br w:type="page"/>
      </w:r>
    </w:p>
    <w:p w:rsidR="00360AED" w:rsidRDefault="00360AED" w:rsidP="00E444FD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1 </w:t>
      </w:r>
    </w:p>
    <w:p w:rsidR="00360AED" w:rsidRDefault="00360AED" w:rsidP="0098197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Кроссворд на тему «Приготовление блюд из рубленной массы»</w:t>
      </w:r>
    </w:p>
    <w:tbl>
      <w:tblPr>
        <w:tblpPr w:leftFromText="180" w:rightFromText="180" w:vertAnchor="page" w:horzAnchor="margin" w:tblpY="2461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84"/>
        <w:gridCol w:w="426"/>
        <w:gridCol w:w="499"/>
        <w:gridCol w:w="440"/>
        <w:gridCol w:w="341"/>
        <w:gridCol w:w="340"/>
        <w:gridCol w:w="339"/>
        <w:gridCol w:w="355"/>
        <w:gridCol w:w="368"/>
        <w:gridCol w:w="336"/>
        <w:gridCol w:w="377"/>
        <w:gridCol w:w="340"/>
        <w:gridCol w:w="341"/>
        <w:gridCol w:w="342"/>
        <w:gridCol w:w="338"/>
        <w:gridCol w:w="347"/>
        <w:gridCol w:w="369"/>
        <w:gridCol w:w="316"/>
        <w:gridCol w:w="339"/>
        <w:gridCol w:w="336"/>
        <w:gridCol w:w="331"/>
        <w:gridCol w:w="435"/>
        <w:gridCol w:w="438"/>
        <w:gridCol w:w="327"/>
        <w:gridCol w:w="336"/>
        <w:gridCol w:w="330"/>
        <w:gridCol w:w="377"/>
      </w:tblGrid>
      <w:tr w:rsidR="00360AED" w:rsidTr="00CA4E9D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1" w:type="dxa"/>
            <w:tcBorders>
              <w:top w:val="nil"/>
              <w:left w:val="nil"/>
              <w:right w:val="nil"/>
            </w:tcBorders>
          </w:tcPr>
          <w:p w:rsidR="00360AED" w:rsidRPr="00CA4E9D" w:rsidRDefault="00360AED" w:rsidP="00CA4E9D">
            <w:pPr>
              <w:rPr>
                <w:b/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</w:tr>
      <w:tr w:rsidR="00360AED" w:rsidTr="00CA4E9D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1" w:type="dxa"/>
          </w:tcPr>
          <w:p w:rsidR="00360AED" w:rsidRPr="00CA4E9D" w:rsidRDefault="00360AED" w:rsidP="00CA4E9D">
            <w:pPr>
              <w:rPr>
                <w:sz w:val="16"/>
                <w:szCs w:val="16"/>
              </w:rPr>
            </w:pPr>
            <w:r w:rsidRPr="00CA4E9D">
              <w:rPr>
                <w:sz w:val="16"/>
                <w:szCs w:val="16"/>
              </w:rPr>
              <w:t>1</w:t>
            </w:r>
          </w:p>
        </w:tc>
        <w:tc>
          <w:tcPr>
            <w:tcW w:w="342" w:type="dxa"/>
            <w:tcBorders>
              <w:top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</w:tr>
      <w:tr w:rsidR="00360AED" w:rsidTr="00CA4E9D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1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</w:tr>
      <w:tr w:rsidR="00360AED" w:rsidTr="00CA4E9D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nil"/>
              <w:left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55" w:type="dxa"/>
            <w:tcBorders>
              <w:top w:val="nil"/>
              <w:left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68" w:type="dxa"/>
            <w:tcBorders>
              <w:top w:val="nil"/>
              <w:left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77" w:type="dxa"/>
            <w:tcBorders>
              <w:top w:val="nil"/>
              <w:left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1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nil"/>
              <w:left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7" w:type="dxa"/>
            <w:tcBorders>
              <w:top w:val="nil"/>
              <w:left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</w:tr>
      <w:tr w:rsidR="00360AED" w:rsidTr="00CA4E9D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</w:tcBorders>
          </w:tcPr>
          <w:p w:rsidR="00360AED" w:rsidRPr="00CA4E9D" w:rsidRDefault="00360AED" w:rsidP="00CA4E9D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</w:tcPr>
          <w:p w:rsidR="00360AED" w:rsidRPr="00CA4E9D" w:rsidRDefault="00360AED" w:rsidP="00CA4E9D">
            <w:pPr>
              <w:rPr>
                <w:sz w:val="16"/>
                <w:szCs w:val="16"/>
              </w:rPr>
            </w:pPr>
            <w:r w:rsidRPr="00CA4E9D">
              <w:rPr>
                <w:sz w:val="16"/>
                <w:szCs w:val="16"/>
              </w:rPr>
              <w:t>1</w:t>
            </w:r>
          </w:p>
        </w:tc>
        <w:tc>
          <w:tcPr>
            <w:tcW w:w="339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55" w:type="dxa"/>
          </w:tcPr>
          <w:p w:rsidR="00360AED" w:rsidRPr="00CA4E9D" w:rsidRDefault="00360AED" w:rsidP="00CA4E9D">
            <w:pPr>
              <w:rPr>
                <w:sz w:val="16"/>
                <w:szCs w:val="16"/>
              </w:rPr>
            </w:pPr>
            <w:r w:rsidRPr="00CA4E9D">
              <w:rPr>
                <w:sz w:val="16"/>
                <w:szCs w:val="16"/>
              </w:rPr>
              <w:t>2</w:t>
            </w:r>
          </w:p>
        </w:tc>
        <w:tc>
          <w:tcPr>
            <w:tcW w:w="368" w:type="dxa"/>
            <w:tcBorders>
              <w:top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77" w:type="dxa"/>
            <w:tcBorders>
              <w:top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1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2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8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7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16" w:type="dxa"/>
            <w:tcBorders>
              <w:top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</w:tr>
      <w:tr w:rsidR="00360AED" w:rsidTr="00CA4E9D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left w:val="nil"/>
              <w:bottom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55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68" w:type="dxa"/>
            <w:tcBorders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77" w:type="dxa"/>
            <w:tcBorders>
              <w:left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lef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1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7" w:type="dxa"/>
            <w:tcBorders>
              <w:left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16" w:type="dxa"/>
            <w:tcBorders>
              <w:top w:val="nil"/>
              <w:left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</w:tr>
      <w:tr w:rsidR="00360AED" w:rsidTr="00CA4E9D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55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68" w:type="dxa"/>
            <w:tcBorders>
              <w:top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</w:tcBorders>
          </w:tcPr>
          <w:p w:rsidR="00360AED" w:rsidRPr="00CA4E9D" w:rsidRDefault="00360AED" w:rsidP="00CA4E9D">
            <w:pPr>
              <w:rPr>
                <w:b/>
                <w:sz w:val="22"/>
                <w:szCs w:val="22"/>
              </w:rPr>
            </w:pPr>
          </w:p>
        </w:tc>
        <w:tc>
          <w:tcPr>
            <w:tcW w:w="377" w:type="dxa"/>
          </w:tcPr>
          <w:p w:rsidR="00360AED" w:rsidRPr="00CA4E9D" w:rsidRDefault="00360AED" w:rsidP="00CA4E9D">
            <w:pPr>
              <w:rPr>
                <w:sz w:val="16"/>
                <w:szCs w:val="16"/>
              </w:rPr>
            </w:pPr>
            <w:r w:rsidRPr="00CA4E9D">
              <w:rPr>
                <w:sz w:val="16"/>
                <w:szCs w:val="16"/>
              </w:rPr>
              <w:t>2</w:t>
            </w:r>
          </w:p>
        </w:tc>
        <w:tc>
          <w:tcPr>
            <w:tcW w:w="340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1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2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8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7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69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16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</w:tr>
      <w:tr w:rsidR="00360AED" w:rsidTr="00CA4E9D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55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68" w:type="dxa"/>
            <w:tcBorders>
              <w:top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77" w:type="dxa"/>
            <w:tcBorders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1" w:type="dxa"/>
            <w:tcBorders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7" w:type="dxa"/>
            <w:tcBorders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69" w:type="dxa"/>
            <w:tcBorders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16" w:type="dxa"/>
            <w:tcBorders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77" w:type="dxa"/>
            <w:tcBorders>
              <w:top w:val="nil"/>
              <w:left w:val="nil"/>
              <w:right w:val="nil"/>
            </w:tcBorders>
          </w:tcPr>
          <w:p w:rsidR="00360AED" w:rsidRPr="00CA4E9D" w:rsidRDefault="00360AED" w:rsidP="00CA4E9D">
            <w:pPr>
              <w:rPr>
                <w:b/>
                <w:sz w:val="22"/>
                <w:szCs w:val="22"/>
              </w:rPr>
            </w:pPr>
          </w:p>
        </w:tc>
      </w:tr>
      <w:tr w:rsidR="00360AED" w:rsidTr="00CA4E9D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nil"/>
              <w:lef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55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68" w:type="dxa"/>
            <w:tcBorders>
              <w:top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77" w:type="dxa"/>
            <w:tcBorders>
              <w:top w:val="nil"/>
              <w:left w:val="nil"/>
              <w:right w:val="nil"/>
            </w:tcBorders>
          </w:tcPr>
          <w:p w:rsidR="00360AED" w:rsidRPr="00CA4E9D" w:rsidRDefault="00360AED" w:rsidP="00CA4E9D">
            <w:pPr>
              <w:rPr>
                <w:b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1" w:type="dxa"/>
            <w:tcBorders>
              <w:top w:val="nil"/>
              <w:left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7" w:type="dxa"/>
            <w:tcBorders>
              <w:top w:val="nil"/>
              <w:left w:val="nil"/>
              <w:right w:val="nil"/>
            </w:tcBorders>
          </w:tcPr>
          <w:p w:rsidR="00360AED" w:rsidRPr="00CA4E9D" w:rsidRDefault="00360AED" w:rsidP="00CA4E9D">
            <w:pPr>
              <w:rPr>
                <w:b/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nil"/>
              <w:left w:val="nil"/>
              <w:right w:val="nil"/>
            </w:tcBorders>
          </w:tcPr>
          <w:p w:rsidR="00360AED" w:rsidRPr="00CA4E9D" w:rsidRDefault="00360AED" w:rsidP="00CA4E9D">
            <w:pPr>
              <w:rPr>
                <w:b/>
                <w:sz w:val="22"/>
                <w:szCs w:val="22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77" w:type="dxa"/>
          </w:tcPr>
          <w:p w:rsidR="00360AED" w:rsidRPr="00CA4E9D" w:rsidRDefault="00360AED" w:rsidP="00CA4E9D">
            <w:pPr>
              <w:rPr>
                <w:sz w:val="16"/>
                <w:szCs w:val="16"/>
              </w:rPr>
            </w:pPr>
            <w:r w:rsidRPr="00CA4E9D">
              <w:rPr>
                <w:sz w:val="16"/>
                <w:szCs w:val="16"/>
              </w:rPr>
              <w:t>3</w:t>
            </w:r>
          </w:p>
        </w:tc>
      </w:tr>
      <w:tr w:rsidR="00360AED" w:rsidTr="00CA4E9D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</w:tcPr>
          <w:p w:rsidR="00360AED" w:rsidRPr="00CA4E9D" w:rsidRDefault="00360AED" w:rsidP="00CA4E9D">
            <w:pPr>
              <w:rPr>
                <w:b/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</w:tcBorders>
          </w:tcPr>
          <w:p w:rsidR="00360AED" w:rsidRPr="00CA4E9D" w:rsidRDefault="00360AED" w:rsidP="00CA4E9D">
            <w:pPr>
              <w:rPr>
                <w:b/>
                <w:sz w:val="22"/>
                <w:szCs w:val="22"/>
              </w:rPr>
            </w:pPr>
          </w:p>
        </w:tc>
        <w:tc>
          <w:tcPr>
            <w:tcW w:w="340" w:type="dxa"/>
          </w:tcPr>
          <w:p w:rsidR="00360AED" w:rsidRPr="00CA4E9D" w:rsidRDefault="00360AED" w:rsidP="00CA4E9D">
            <w:pPr>
              <w:rPr>
                <w:sz w:val="16"/>
                <w:szCs w:val="16"/>
              </w:rPr>
            </w:pPr>
            <w:r w:rsidRPr="00CA4E9D">
              <w:rPr>
                <w:sz w:val="16"/>
                <w:szCs w:val="16"/>
              </w:rPr>
              <w:t>3</w:t>
            </w:r>
          </w:p>
        </w:tc>
        <w:tc>
          <w:tcPr>
            <w:tcW w:w="339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55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68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77" w:type="dxa"/>
          </w:tcPr>
          <w:p w:rsidR="00360AED" w:rsidRPr="00CA4E9D" w:rsidRDefault="00360AED" w:rsidP="00CA4E9D">
            <w:pPr>
              <w:rPr>
                <w:sz w:val="16"/>
                <w:szCs w:val="16"/>
              </w:rPr>
            </w:pPr>
            <w:r w:rsidRPr="00CA4E9D">
              <w:rPr>
                <w:sz w:val="16"/>
                <w:szCs w:val="16"/>
              </w:rPr>
              <w:t>4</w:t>
            </w:r>
          </w:p>
        </w:tc>
        <w:tc>
          <w:tcPr>
            <w:tcW w:w="340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1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7" w:type="dxa"/>
          </w:tcPr>
          <w:p w:rsidR="00360AED" w:rsidRPr="00CA4E9D" w:rsidRDefault="00360AED" w:rsidP="00CA4E9D">
            <w:pPr>
              <w:rPr>
                <w:sz w:val="16"/>
                <w:szCs w:val="16"/>
              </w:rPr>
            </w:pPr>
            <w:r w:rsidRPr="00CA4E9D">
              <w:rPr>
                <w:sz w:val="16"/>
                <w:szCs w:val="16"/>
              </w:rPr>
              <w:t>5</w:t>
            </w:r>
          </w:p>
        </w:tc>
        <w:tc>
          <w:tcPr>
            <w:tcW w:w="369" w:type="dxa"/>
            <w:tcBorders>
              <w:top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38" w:type="dxa"/>
          </w:tcPr>
          <w:p w:rsidR="00360AED" w:rsidRPr="00CA4E9D" w:rsidRDefault="00360AED" w:rsidP="00CA4E9D">
            <w:pPr>
              <w:rPr>
                <w:sz w:val="16"/>
                <w:szCs w:val="16"/>
              </w:rPr>
            </w:pPr>
            <w:r w:rsidRPr="00CA4E9D">
              <w:rPr>
                <w:sz w:val="16"/>
                <w:szCs w:val="16"/>
              </w:rPr>
              <w:t>6</w:t>
            </w:r>
          </w:p>
        </w:tc>
        <w:tc>
          <w:tcPr>
            <w:tcW w:w="327" w:type="dxa"/>
            <w:tcBorders>
              <w:top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77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</w:tr>
      <w:tr w:rsidR="00360AED" w:rsidTr="00CA4E9D"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360AED" w:rsidRPr="00CA4E9D" w:rsidRDefault="00360AED" w:rsidP="00CA4E9D">
            <w:pPr>
              <w:rPr>
                <w:sz w:val="16"/>
                <w:szCs w:val="16"/>
              </w:rPr>
            </w:pPr>
            <w:r w:rsidRPr="00CA4E9D">
              <w:rPr>
                <w:sz w:val="16"/>
                <w:szCs w:val="16"/>
              </w:rPr>
              <w:t>7</w:t>
            </w:r>
          </w:p>
        </w:tc>
        <w:tc>
          <w:tcPr>
            <w:tcW w:w="499" w:type="dxa"/>
            <w:tcBorders>
              <w:top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left w:val="nil"/>
              <w:bottom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55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68" w:type="dxa"/>
            <w:tcBorders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left w:val="nil"/>
              <w:bottom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77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1" w:type="dxa"/>
            <w:tcBorders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7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38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27" w:type="dxa"/>
            <w:tcBorders>
              <w:top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0" w:type="dxa"/>
            <w:tcBorders>
              <w:top w:val="nil"/>
              <w:lef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77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</w:tr>
      <w:tr w:rsidR="00360AED" w:rsidTr="00CA4E9D">
        <w:trPr>
          <w:trHeight w:val="318"/>
        </w:trPr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55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68" w:type="dxa"/>
            <w:tcBorders>
              <w:top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77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1" w:type="dxa"/>
            <w:tcBorders>
              <w:top w:val="nil"/>
              <w:left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nil"/>
              <w:left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nil"/>
              <w:lef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7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1" w:type="dxa"/>
            <w:tcBorders>
              <w:top w:val="nil"/>
              <w:left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nil"/>
              <w:left w:val="nil"/>
            </w:tcBorders>
          </w:tcPr>
          <w:p w:rsidR="00360AED" w:rsidRPr="00CA4E9D" w:rsidRDefault="00360AED" w:rsidP="00CA4E9D">
            <w:pPr>
              <w:rPr>
                <w:b/>
                <w:sz w:val="22"/>
                <w:szCs w:val="22"/>
              </w:rPr>
            </w:pPr>
            <w:r w:rsidRPr="00CA4E9D">
              <w:rPr>
                <w:b/>
                <w:sz w:val="22"/>
                <w:szCs w:val="22"/>
              </w:rPr>
              <w:t xml:space="preserve">  </w:t>
            </w:r>
            <w:r w:rsidRPr="00CA4E9D">
              <w:rPr>
                <w:b/>
                <w:sz w:val="22"/>
                <w:szCs w:val="22"/>
                <w:lang w:val="en-US"/>
              </w:rPr>
              <w:t xml:space="preserve">  </w:t>
            </w:r>
          </w:p>
        </w:tc>
        <w:tc>
          <w:tcPr>
            <w:tcW w:w="438" w:type="dxa"/>
          </w:tcPr>
          <w:p w:rsidR="00360AED" w:rsidRPr="00CA4E9D" w:rsidRDefault="00360AED" w:rsidP="00CA4E9D">
            <w:pPr>
              <w:rPr>
                <w:sz w:val="16"/>
                <w:szCs w:val="16"/>
              </w:rPr>
            </w:pPr>
            <w:r w:rsidRPr="00CA4E9D">
              <w:rPr>
                <w:sz w:val="16"/>
                <w:szCs w:val="16"/>
              </w:rPr>
              <w:t>4</w:t>
            </w:r>
          </w:p>
        </w:tc>
        <w:tc>
          <w:tcPr>
            <w:tcW w:w="327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0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77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</w:tr>
      <w:tr w:rsidR="00360AED" w:rsidTr="00CA4E9D"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nil"/>
              <w:left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55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68" w:type="dxa"/>
            <w:tcBorders>
              <w:top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</w:tcBorders>
          </w:tcPr>
          <w:p w:rsidR="00360AED" w:rsidRPr="00CA4E9D" w:rsidRDefault="00360AED" w:rsidP="00CA4E9D">
            <w:pPr>
              <w:rPr>
                <w:b/>
                <w:sz w:val="22"/>
                <w:szCs w:val="22"/>
              </w:rPr>
            </w:pPr>
          </w:p>
        </w:tc>
        <w:tc>
          <w:tcPr>
            <w:tcW w:w="377" w:type="dxa"/>
          </w:tcPr>
          <w:p w:rsidR="00360AED" w:rsidRPr="00CA4E9D" w:rsidRDefault="00360AED" w:rsidP="00CA4E9D">
            <w:pPr>
              <w:rPr>
                <w:sz w:val="16"/>
                <w:szCs w:val="16"/>
              </w:rPr>
            </w:pPr>
            <w:r w:rsidRPr="00CA4E9D">
              <w:rPr>
                <w:sz w:val="16"/>
                <w:szCs w:val="16"/>
              </w:rPr>
              <w:t>5</w:t>
            </w:r>
          </w:p>
        </w:tc>
        <w:tc>
          <w:tcPr>
            <w:tcW w:w="340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1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2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8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7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69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16" w:type="dxa"/>
            <w:tcBorders>
              <w:top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nil"/>
              <w:left w:val="nil"/>
              <w:right w:val="nil"/>
            </w:tcBorders>
          </w:tcPr>
          <w:p w:rsidR="00360AED" w:rsidRPr="00CA4E9D" w:rsidRDefault="00360AED" w:rsidP="00CA4E9D">
            <w:pPr>
              <w:rPr>
                <w:b/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</w:tcBorders>
          </w:tcPr>
          <w:p w:rsidR="00360AED" w:rsidRPr="00CA4E9D" w:rsidRDefault="00360AED" w:rsidP="00CA4E9D">
            <w:pPr>
              <w:rPr>
                <w:b/>
                <w:sz w:val="22"/>
                <w:szCs w:val="22"/>
              </w:rPr>
            </w:pPr>
          </w:p>
        </w:tc>
        <w:tc>
          <w:tcPr>
            <w:tcW w:w="331" w:type="dxa"/>
          </w:tcPr>
          <w:p w:rsidR="00360AED" w:rsidRPr="00CA4E9D" w:rsidRDefault="00360AED" w:rsidP="00CA4E9D">
            <w:pPr>
              <w:rPr>
                <w:sz w:val="16"/>
                <w:szCs w:val="16"/>
              </w:rPr>
            </w:pPr>
            <w:r w:rsidRPr="00CA4E9D">
              <w:rPr>
                <w:sz w:val="16"/>
                <w:szCs w:val="16"/>
              </w:rPr>
              <w:t>6</w:t>
            </w:r>
          </w:p>
        </w:tc>
        <w:tc>
          <w:tcPr>
            <w:tcW w:w="435" w:type="dxa"/>
          </w:tcPr>
          <w:p w:rsidR="00360AED" w:rsidRPr="00CA4E9D" w:rsidRDefault="00360AED" w:rsidP="00CA4E9D">
            <w:pPr>
              <w:rPr>
                <w:sz w:val="16"/>
                <w:szCs w:val="16"/>
              </w:rPr>
            </w:pPr>
            <w:r w:rsidRPr="00CA4E9D">
              <w:rPr>
                <w:sz w:val="16"/>
                <w:szCs w:val="16"/>
              </w:rPr>
              <w:t>8</w:t>
            </w:r>
          </w:p>
        </w:tc>
        <w:tc>
          <w:tcPr>
            <w:tcW w:w="438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27" w:type="dxa"/>
            <w:tcBorders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0" w:type="dxa"/>
            <w:tcBorders>
              <w:left w:val="nil"/>
              <w:bottom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77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</w:tr>
      <w:tr w:rsidR="00360AED" w:rsidTr="00CA4E9D"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40" w:type="dxa"/>
          </w:tcPr>
          <w:p w:rsidR="00360AED" w:rsidRPr="00CA4E9D" w:rsidRDefault="00360AED" w:rsidP="00CA4E9D">
            <w:pPr>
              <w:rPr>
                <w:b/>
                <w:sz w:val="22"/>
                <w:szCs w:val="22"/>
              </w:rPr>
            </w:pPr>
          </w:p>
        </w:tc>
        <w:tc>
          <w:tcPr>
            <w:tcW w:w="341" w:type="dxa"/>
            <w:tcBorders>
              <w:top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nil"/>
              <w:lef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55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68" w:type="dxa"/>
            <w:tcBorders>
              <w:top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77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1" w:type="dxa"/>
            <w:tcBorders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nil"/>
              <w:bottom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7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69" w:type="dxa"/>
            <w:tcBorders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16" w:type="dxa"/>
            <w:tcBorders>
              <w:top w:val="nil"/>
              <w:lef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9" w:type="dxa"/>
          </w:tcPr>
          <w:p w:rsidR="00360AED" w:rsidRPr="00CA4E9D" w:rsidRDefault="00360AED" w:rsidP="00CA4E9D">
            <w:pPr>
              <w:rPr>
                <w:sz w:val="16"/>
                <w:szCs w:val="16"/>
              </w:rPr>
            </w:pPr>
            <w:r w:rsidRPr="00CA4E9D">
              <w:rPr>
                <w:sz w:val="16"/>
                <w:szCs w:val="16"/>
              </w:rPr>
              <w:t>9</w:t>
            </w:r>
          </w:p>
        </w:tc>
        <w:tc>
          <w:tcPr>
            <w:tcW w:w="336" w:type="dxa"/>
            <w:tcBorders>
              <w:top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1" w:type="dxa"/>
            <w:tcBorders>
              <w:lef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35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77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</w:tr>
      <w:tr w:rsidR="00360AED" w:rsidTr="00CA4E9D"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360AED" w:rsidRPr="00CA4E9D" w:rsidRDefault="00360AED" w:rsidP="00CA4E9D">
            <w:pPr>
              <w:rPr>
                <w:b/>
                <w:sz w:val="22"/>
                <w:szCs w:val="22"/>
              </w:rPr>
            </w:pPr>
          </w:p>
        </w:tc>
        <w:tc>
          <w:tcPr>
            <w:tcW w:w="426" w:type="dxa"/>
          </w:tcPr>
          <w:p w:rsidR="00360AED" w:rsidRPr="00CA4E9D" w:rsidRDefault="00360AED" w:rsidP="00CA4E9D">
            <w:pPr>
              <w:rPr>
                <w:sz w:val="16"/>
                <w:szCs w:val="16"/>
              </w:rPr>
            </w:pPr>
            <w:r w:rsidRPr="00CA4E9D">
              <w:rPr>
                <w:sz w:val="16"/>
                <w:szCs w:val="16"/>
              </w:rPr>
              <w:t>7</w:t>
            </w:r>
          </w:p>
        </w:tc>
        <w:tc>
          <w:tcPr>
            <w:tcW w:w="499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40" w:type="dxa"/>
          </w:tcPr>
          <w:p w:rsidR="00360AED" w:rsidRPr="00CA4E9D" w:rsidRDefault="00360AED" w:rsidP="00CA4E9D">
            <w:pPr>
              <w:rPr>
                <w:sz w:val="16"/>
                <w:szCs w:val="16"/>
              </w:rPr>
            </w:pPr>
            <w:r w:rsidRPr="00CA4E9D">
              <w:rPr>
                <w:sz w:val="16"/>
                <w:szCs w:val="16"/>
              </w:rPr>
              <w:t>10</w:t>
            </w:r>
          </w:p>
        </w:tc>
        <w:tc>
          <w:tcPr>
            <w:tcW w:w="341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0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9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55" w:type="dxa"/>
            <w:tcBorders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68" w:type="dxa"/>
            <w:tcBorders>
              <w:top w:val="nil"/>
              <w:left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77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1" w:type="dxa"/>
            <w:tcBorders>
              <w:top w:val="nil"/>
              <w:left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nil"/>
              <w:left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nil"/>
              <w:left w:val="nil"/>
            </w:tcBorders>
          </w:tcPr>
          <w:p w:rsidR="00360AED" w:rsidRPr="00CA4E9D" w:rsidRDefault="00360AED" w:rsidP="00CA4E9D">
            <w:pPr>
              <w:rPr>
                <w:b/>
                <w:sz w:val="22"/>
                <w:szCs w:val="22"/>
              </w:rPr>
            </w:pPr>
          </w:p>
        </w:tc>
        <w:tc>
          <w:tcPr>
            <w:tcW w:w="347" w:type="dxa"/>
          </w:tcPr>
          <w:p w:rsidR="00360AED" w:rsidRPr="00CA4E9D" w:rsidRDefault="00360AED" w:rsidP="00CA4E9D">
            <w:pPr>
              <w:rPr>
                <w:sz w:val="16"/>
                <w:szCs w:val="16"/>
              </w:rPr>
            </w:pPr>
            <w:r w:rsidRPr="00CA4E9D">
              <w:rPr>
                <w:sz w:val="16"/>
                <w:szCs w:val="16"/>
              </w:rPr>
              <w:t>8</w:t>
            </w:r>
          </w:p>
        </w:tc>
        <w:tc>
          <w:tcPr>
            <w:tcW w:w="369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16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9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1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35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77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</w:tr>
      <w:tr w:rsidR="00360AED" w:rsidTr="00CA4E9D"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99" w:type="dxa"/>
            <w:tcBorders>
              <w:bottom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40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1" w:type="dxa"/>
            <w:tcBorders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left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left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</w:tcBorders>
          </w:tcPr>
          <w:p w:rsidR="00360AED" w:rsidRPr="00CA4E9D" w:rsidRDefault="00360AED" w:rsidP="00CA4E9D">
            <w:pPr>
              <w:rPr>
                <w:b/>
                <w:sz w:val="22"/>
                <w:szCs w:val="22"/>
              </w:rPr>
            </w:pPr>
          </w:p>
        </w:tc>
        <w:tc>
          <w:tcPr>
            <w:tcW w:w="368" w:type="dxa"/>
          </w:tcPr>
          <w:p w:rsidR="00360AED" w:rsidRPr="00CA4E9D" w:rsidRDefault="00360AED" w:rsidP="00CA4E9D">
            <w:pPr>
              <w:rPr>
                <w:sz w:val="16"/>
                <w:szCs w:val="16"/>
              </w:rPr>
            </w:pPr>
            <w:r w:rsidRPr="00CA4E9D">
              <w:rPr>
                <w:sz w:val="16"/>
                <w:szCs w:val="16"/>
              </w:rPr>
              <w:t>9</w:t>
            </w:r>
          </w:p>
        </w:tc>
        <w:tc>
          <w:tcPr>
            <w:tcW w:w="336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77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0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1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2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8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7" w:type="dxa"/>
            <w:tcBorders>
              <w:top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9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35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77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</w:tr>
      <w:tr w:rsidR="00360AED" w:rsidTr="00CA4E9D"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nil"/>
              <w:bottom w:val="nil"/>
            </w:tcBorders>
          </w:tcPr>
          <w:p w:rsidR="00360AED" w:rsidRPr="00CA4E9D" w:rsidRDefault="00360AED" w:rsidP="00CA4E9D">
            <w:pPr>
              <w:rPr>
                <w:b/>
                <w:sz w:val="22"/>
                <w:szCs w:val="22"/>
              </w:rPr>
            </w:pPr>
          </w:p>
        </w:tc>
        <w:tc>
          <w:tcPr>
            <w:tcW w:w="440" w:type="dxa"/>
          </w:tcPr>
          <w:p w:rsidR="00360AED" w:rsidRPr="00CA4E9D" w:rsidRDefault="00360AED" w:rsidP="00CA4E9D">
            <w:pPr>
              <w:rPr>
                <w:sz w:val="16"/>
                <w:szCs w:val="16"/>
              </w:rPr>
            </w:pPr>
            <w:r w:rsidRPr="00CA4E9D">
              <w:rPr>
                <w:sz w:val="16"/>
                <w:szCs w:val="16"/>
              </w:rPr>
              <w:t>10</w:t>
            </w:r>
          </w:p>
        </w:tc>
        <w:tc>
          <w:tcPr>
            <w:tcW w:w="341" w:type="dxa"/>
            <w:tcBorders>
              <w:top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55" w:type="dxa"/>
            <w:tcBorders>
              <w:top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68" w:type="dxa"/>
            <w:tcBorders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left w:val="nil"/>
              <w:bottom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77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1" w:type="dxa"/>
            <w:tcBorders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9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35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77" w:type="dxa"/>
            <w:tcBorders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</w:tr>
      <w:tr w:rsidR="00360AED" w:rsidTr="00CA4E9D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440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1" w:type="dxa"/>
            <w:tcBorders>
              <w:top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77" w:type="dxa"/>
            <w:tcBorders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35" w:type="dxa"/>
            <w:tcBorders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</w:tr>
      <w:tr w:rsidR="00360AED" w:rsidTr="00CA4E9D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40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1" w:type="dxa"/>
            <w:tcBorders>
              <w:top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</w:tr>
      <w:tr w:rsidR="00360AED" w:rsidTr="00CA4E9D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40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1" w:type="dxa"/>
            <w:tcBorders>
              <w:top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</w:tr>
      <w:tr w:rsidR="00360AED" w:rsidTr="00CA4E9D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40" w:type="dxa"/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1" w:type="dxa"/>
            <w:tcBorders>
              <w:top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360AED" w:rsidRPr="00CA4E9D" w:rsidRDefault="00360AED" w:rsidP="00CA4E9D">
            <w:pPr>
              <w:rPr>
                <w:sz w:val="22"/>
                <w:szCs w:val="22"/>
              </w:rPr>
            </w:pPr>
          </w:p>
        </w:tc>
      </w:tr>
    </w:tbl>
    <w:p w:rsidR="00360AED" w:rsidRDefault="00360AED" w:rsidP="0098197B">
      <w:pPr>
        <w:rPr>
          <w:b/>
          <w:sz w:val="28"/>
          <w:szCs w:val="28"/>
        </w:rPr>
      </w:pPr>
    </w:p>
    <w:p w:rsidR="00360AED" w:rsidRDefault="00360AED" w:rsidP="0098197B">
      <w:pPr>
        <w:rPr>
          <w:b/>
        </w:rPr>
      </w:pPr>
      <w:r>
        <w:rPr>
          <w:b/>
          <w:sz w:val="28"/>
          <w:szCs w:val="28"/>
        </w:rPr>
        <w:t>По вертикали</w:t>
      </w:r>
      <w:r w:rsidRPr="005856F8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5856F8">
        <w:rPr>
          <w:b/>
        </w:rPr>
        <w:t>1</w:t>
      </w:r>
      <w:r>
        <w:rPr>
          <w:b/>
        </w:rPr>
        <w:t>.</w:t>
      </w:r>
      <w:r>
        <w:t xml:space="preserve">Порционный полуфабрикат, нарезают  под углом 40…45 градусов из тонкой части вырезки по два куска на </w:t>
      </w:r>
      <w:r w:rsidRPr="00A423C3">
        <w:t>порцию, толщиной</w:t>
      </w:r>
      <w:r>
        <w:t xml:space="preserve"> 1…1,5 см, слегка отбивают (говядина).  </w:t>
      </w:r>
      <w:r>
        <w:rPr>
          <w:b/>
        </w:rPr>
        <w:t>2.</w:t>
      </w:r>
      <w:r>
        <w:t xml:space="preserve">Полуфабрикат из рубленной массы. Мясо нарезают на кусочки, </w:t>
      </w:r>
      <w:r>
        <w:rPr>
          <w:b/>
        </w:rPr>
        <w:t xml:space="preserve"> </w:t>
      </w:r>
      <w:r w:rsidRPr="00A960FF">
        <w:t>пропускают через мясорубку</w:t>
      </w:r>
      <w:r>
        <w:t xml:space="preserve">, соединяют с мелко нарезанным сырым репчатым луком, сырыми яйцами, молотым перцем, солью, добавляют воду и всё хорошо перемешивают, затем разделяют на порции в виде шариков по 7…10 г. </w:t>
      </w:r>
      <w:r>
        <w:rPr>
          <w:b/>
        </w:rPr>
        <w:t>3.</w:t>
      </w:r>
      <w:r>
        <w:t>Порционный полуфабрикат нарезают под прямым углом из утолщённой части вырезки по одному куску на порцию, толщенной 2…3 см, слегка отбивают</w:t>
      </w:r>
      <w:r w:rsidRPr="002D192C">
        <w:t xml:space="preserve"> </w:t>
      </w:r>
      <w:r>
        <w:t xml:space="preserve">(говядина).   </w:t>
      </w:r>
      <w:r>
        <w:rPr>
          <w:b/>
        </w:rPr>
        <w:t>4.</w:t>
      </w:r>
      <w:r>
        <w:t>Порционный полуфабрикат нарезают из тонкого и толстого краёв, верхнего и внутреннего кусков тазобедренной части порционные куски толщиной 1,5…2 см, смачивают в льезоне, панируют в красной панировке и придают форму</w:t>
      </w:r>
      <w:r w:rsidRPr="002D192C">
        <w:t xml:space="preserve"> </w:t>
      </w:r>
      <w:r>
        <w:t xml:space="preserve">(говядина).   </w:t>
      </w:r>
      <w:r>
        <w:rPr>
          <w:b/>
        </w:rPr>
        <w:t xml:space="preserve">5. </w:t>
      </w:r>
      <w:r>
        <w:t>Мелкокусковой полуфабрикат.</w:t>
      </w:r>
      <w:r>
        <w:rPr>
          <w:b/>
        </w:rPr>
        <w:t xml:space="preserve">  ….</w:t>
      </w:r>
      <w:r>
        <w:t xml:space="preserve"> по-московски –нарезают из вырезки кусочки в виде кубиков массой 30…40 г и слегка отбивают . Шпик нарезают квадратиками, репчатый лук режут кружочками, затем надевают на шпажки … (говядина). </w:t>
      </w:r>
      <w:r>
        <w:rPr>
          <w:b/>
        </w:rPr>
        <w:t>6.</w:t>
      </w:r>
      <w:r w:rsidRPr="0003770B">
        <w:t xml:space="preserve"> </w:t>
      </w:r>
      <w:r>
        <w:t>Мелкокусковой полуфабрикат.</w:t>
      </w:r>
      <w:r>
        <w:rPr>
          <w:b/>
        </w:rPr>
        <w:t xml:space="preserve"> </w:t>
      </w:r>
      <w:r w:rsidRPr="0003770B">
        <w:t>Нарубают</w:t>
      </w:r>
      <w:r>
        <w:rPr>
          <w:b/>
        </w:rPr>
        <w:t xml:space="preserve"> </w:t>
      </w:r>
      <w:r>
        <w:t>из грудинки баранины или свинины кусочки вместе с косточкой в виде кубиков массой 30…40 г по 3…4 кусочка на порцию.</w:t>
      </w:r>
      <w:r>
        <w:rPr>
          <w:b/>
        </w:rPr>
        <w:t>7.</w:t>
      </w:r>
      <w:r>
        <w:t>Крупнокусковой полуфабрикат, изготавливают из целиком зачищенных кусков мякоти вырезки,</w:t>
      </w:r>
      <w:r w:rsidRPr="0049566E">
        <w:t xml:space="preserve"> </w:t>
      </w:r>
      <w:r>
        <w:t>тонкого и толстого краёв. У них в нескольких местах надрезают сухожилия и плёнки</w:t>
      </w:r>
      <w:r w:rsidRPr="002D192C">
        <w:t xml:space="preserve"> </w:t>
      </w:r>
      <w:r>
        <w:t xml:space="preserve">(говядина).   </w:t>
      </w:r>
      <w:r>
        <w:rPr>
          <w:b/>
        </w:rPr>
        <w:t xml:space="preserve">8. </w:t>
      </w:r>
      <w:r w:rsidRPr="00D14F0B">
        <w:t>Порционный полуфабрикат</w:t>
      </w:r>
      <w:r w:rsidRPr="00D14F0B">
        <w:rPr>
          <w:b/>
        </w:rPr>
        <w:t>. ……</w:t>
      </w:r>
      <w:r w:rsidRPr="00D14F0B">
        <w:rPr>
          <w:i/>
          <w:iCs/>
          <w:color w:val="000000"/>
        </w:rPr>
        <w:t xml:space="preserve">  </w:t>
      </w:r>
      <w:r w:rsidRPr="00D14F0B">
        <w:rPr>
          <w:iCs/>
          <w:color w:val="000000"/>
        </w:rPr>
        <w:t>отбивные</w:t>
      </w:r>
      <w:r w:rsidRPr="00D14F0B">
        <w:rPr>
          <w:i/>
          <w:iCs/>
          <w:color w:val="000000"/>
        </w:rPr>
        <w:t xml:space="preserve"> — </w:t>
      </w:r>
      <w:r w:rsidRPr="00D14F0B">
        <w:rPr>
          <w:color w:val="000000"/>
        </w:rPr>
        <w:t>нарезают из бокового и наружного кусков тазобедренной части порционные куски толщиной 1... 1,5 см, от</w:t>
      </w:r>
      <w:r w:rsidRPr="00D14F0B">
        <w:rPr>
          <w:color w:val="000000"/>
        </w:rPr>
        <w:softHyphen/>
        <w:t>бивают, на середину кладут фарш, свертывают в виде маленьких колбасок и перевязывают ниткой или шпагатом. Для фарша пас</w:t>
      </w:r>
      <w:r w:rsidRPr="00D14F0B">
        <w:rPr>
          <w:color w:val="000000"/>
        </w:rPr>
        <w:softHyphen/>
        <w:t>серованный репчатый лук соединяют с измельченными варены</w:t>
      </w:r>
      <w:r w:rsidRPr="00D14F0B">
        <w:rPr>
          <w:color w:val="000000"/>
        </w:rPr>
        <w:softHyphen/>
        <w:t>ми яйцами или грибами, зеленью петрушки, молотыми сухаря</w:t>
      </w:r>
      <w:r w:rsidRPr="00D14F0B">
        <w:rPr>
          <w:color w:val="000000"/>
        </w:rPr>
        <w:softHyphen/>
        <w:t>ми, кладут соль, перец и перемешивают</w:t>
      </w:r>
      <w:r>
        <w:t xml:space="preserve">. </w:t>
      </w:r>
      <w:r>
        <w:rPr>
          <w:b/>
        </w:rPr>
        <w:t>9.</w:t>
      </w:r>
      <w:r w:rsidRPr="00D14F0B">
        <w:t xml:space="preserve"> </w:t>
      </w:r>
      <w:r>
        <w:t>Мелкокусковой полуфабрикат.</w:t>
      </w:r>
      <w:r>
        <w:rPr>
          <w:b/>
        </w:rPr>
        <w:t xml:space="preserve"> </w:t>
      </w:r>
      <w:r w:rsidRPr="00D14F0B">
        <w:rPr>
          <w:color w:val="000000"/>
        </w:rPr>
        <w:t xml:space="preserve"> Нарезают из лопаточной части, грудинки кусочки в виде кубиков массой 15...20 г по 6...8 кусочков на порцию.</w:t>
      </w:r>
      <w:r w:rsidRPr="00D14F0B">
        <w:t>(свинина).</w:t>
      </w:r>
      <w:r>
        <w:rPr>
          <w:b/>
        </w:rPr>
        <w:t xml:space="preserve"> 10.</w:t>
      </w:r>
      <w:r w:rsidRPr="00D14F0B">
        <w:rPr>
          <w:color w:val="000000"/>
        </w:rPr>
        <w:t xml:space="preserve"> </w:t>
      </w:r>
      <w:r>
        <w:rPr>
          <w:color w:val="000000"/>
        </w:rPr>
        <w:t>К</w:t>
      </w:r>
      <w:r w:rsidRPr="00D14F0B">
        <w:rPr>
          <w:color w:val="000000"/>
        </w:rPr>
        <w:t>отлетную массу приготавливают с меньшим коли</w:t>
      </w:r>
      <w:r w:rsidRPr="00D14F0B">
        <w:rPr>
          <w:color w:val="000000"/>
        </w:rPr>
        <w:softHyphen/>
        <w:t>чеством хлеба, добавляют пассерованный репчатый лук, затем порционируют, формуют в виде шариков и панируют в муке. Ис</w:t>
      </w:r>
      <w:r w:rsidRPr="00D14F0B">
        <w:rPr>
          <w:color w:val="000000"/>
        </w:rPr>
        <w:softHyphen/>
        <w:t>пользуют по 2...4 шт. на порцию.</w:t>
      </w:r>
      <w:r>
        <w:rPr>
          <w:color w:val="000000"/>
        </w:rPr>
        <w:t xml:space="preserve"> </w:t>
      </w:r>
    </w:p>
    <w:p w:rsidR="00360AED" w:rsidRDefault="00360AED" w:rsidP="0098197B">
      <w:pPr>
        <w:sectPr w:rsidR="00360A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b/>
          <w:sz w:val="28"/>
          <w:szCs w:val="28"/>
        </w:rPr>
        <w:t>По горизонтали</w:t>
      </w:r>
      <w:r w:rsidRPr="00042FF8">
        <w:rPr>
          <w:b/>
          <w:sz w:val="28"/>
          <w:szCs w:val="28"/>
        </w:rPr>
        <w:t>:</w:t>
      </w:r>
      <w:r>
        <w:rPr>
          <w:b/>
        </w:rPr>
        <w:t xml:space="preserve"> 1.</w:t>
      </w:r>
      <w:r>
        <w:t xml:space="preserve">Мелкокусковой полуфабрикат, нарезают из тонкого и толстого краёв, верхнего и внутреннего кусков тазобедренной части, из обрезков вырезки на порционные куски толщиной 1…1,5 см, отбивают до толщины 0,5 см и нарезают брусочками длиной 3…4 см, массой 5…7 г </w:t>
      </w:r>
      <w:r w:rsidRPr="002D192C">
        <w:t xml:space="preserve"> </w:t>
      </w:r>
      <w:r>
        <w:t xml:space="preserve">(говядина).  </w:t>
      </w:r>
      <w:r>
        <w:rPr>
          <w:b/>
        </w:rPr>
        <w:t>2.</w:t>
      </w:r>
      <w:r>
        <w:t>Порционный полуфабрикат нарезают из тонкого и толстого краёв порционные куски толщиной 1,5…2 см, отбивают, надрезают сухожилия и плёнки. Имеет овально-продолговатую форму</w:t>
      </w:r>
      <w:r w:rsidRPr="002D192C">
        <w:t xml:space="preserve"> </w:t>
      </w:r>
      <w:r>
        <w:t xml:space="preserve">(говядина).  </w:t>
      </w:r>
      <w:r>
        <w:rPr>
          <w:b/>
        </w:rPr>
        <w:t xml:space="preserve"> 3.</w:t>
      </w:r>
      <w:r w:rsidRPr="00AD5B46">
        <w:t xml:space="preserve"> </w:t>
      </w:r>
      <w:r>
        <w:t>Мелкокусковой полуфабрикат, нарезают из тонкого и толстого краёв верхнего и внутреннего кусков тазобедренной части толщиной 2 см,</w:t>
      </w:r>
      <w:r w:rsidRPr="00561F38">
        <w:t xml:space="preserve"> </w:t>
      </w:r>
      <w:r>
        <w:t xml:space="preserve"> отбивают и режут на брусочки массой 10…15 г(говядина).  . </w:t>
      </w:r>
      <w:r>
        <w:rPr>
          <w:b/>
        </w:rPr>
        <w:t>4.</w:t>
      </w:r>
      <w:r>
        <w:t xml:space="preserve">Мелкокусковой полуфабрикат, нарезают из лопаточной и подлопаточной частей, покромки, грудинки кусочки в виде кубиков массой 20…30 г по 4…5шт. на порцию (говядина).  </w:t>
      </w:r>
      <w:r>
        <w:rPr>
          <w:b/>
        </w:rPr>
        <w:t>5</w:t>
      </w:r>
      <w:r w:rsidRPr="00F00EB8">
        <w:t xml:space="preserve"> </w:t>
      </w:r>
      <w:r>
        <w:t>Порционный полуфабрикат</w:t>
      </w:r>
      <w:r>
        <w:rPr>
          <w:b/>
        </w:rPr>
        <w:t xml:space="preserve">. </w:t>
      </w:r>
      <w:r w:rsidRPr="00F00EB8">
        <w:rPr>
          <w:b/>
        </w:rPr>
        <w:t>…..</w:t>
      </w:r>
      <w:r w:rsidRPr="00F00EB8">
        <w:rPr>
          <w:i/>
          <w:iCs/>
          <w:color w:val="000000"/>
        </w:rPr>
        <w:t xml:space="preserve"> </w:t>
      </w:r>
      <w:r w:rsidRPr="00F00EB8">
        <w:rPr>
          <w:iCs/>
          <w:color w:val="000000"/>
        </w:rPr>
        <w:t>по-карски</w:t>
      </w:r>
      <w:r w:rsidRPr="00F00EB8">
        <w:rPr>
          <w:i/>
          <w:iCs/>
          <w:color w:val="000000"/>
        </w:rPr>
        <w:t xml:space="preserve"> — </w:t>
      </w:r>
      <w:r w:rsidRPr="00F00EB8">
        <w:rPr>
          <w:color w:val="000000"/>
        </w:rPr>
        <w:t>нарезают из почечной части корейки по одному куску на порцию и маринуют. Для маринования нарезан</w:t>
      </w:r>
      <w:r w:rsidRPr="00F00EB8">
        <w:rPr>
          <w:color w:val="000000"/>
        </w:rPr>
        <w:softHyphen/>
        <w:t>ное мясо кладут в неокисляющуюся посуду, сбрызгивают лимон</w:t>
      </w:r>
      <w:r w:rsidRPr="00F00EB8">
        <w:rPr>
          <w:color w:val="000000"/>
        </w:rPr>
        <w:softHyphen/>
        <w:t>ным соком или уксусом, кладут мелко измельченный репчатый лук, молотый перец, соль, зелень петрушки и укропа (можно добавить растительное масло), все перемешивают и ставят в холо</w:t>
      </w:r>
      <w:r w:rsidRPr="00F00EB8">
        <w:rPr>
          <w:color w:val="000000"/>
        </w:rPr>
        <w:softHyphen/>
        <w:t>дильник на 4...5 ч. Почки маринуют вместе с мясом. Перед жаре</w:t>
      </w:r>
      <w:r w:rsidRPr="00F00EB8">
        <w:rPr>
          <w:color w:val="000000"/>
        </w:rPr>
        <w:softHyphen/>
        <w:t>ньем на шпажку вначале надевают половинку почки, затем мясо и вторую половинку почки.</w:t>
      </w:r>
      <w:r w:rsidRPr="00D14F0B">
        <w:t>(свинина).</w:t>
      </w:r>
      <w:r>
        <w:t xml:space="preserve"> </w:t>
      </w:r>
      <w:r>
        <w:rPr>
          <w:b/>
        </w:rPr>
        <w:t>6.</w:t>
      </w:r>
      <w:r>
        <w:t>Мелкокусковой полуфабрикат, нарезают из бокового и наружного кусков тазобедренной части куски толщиной 1,5…2 см и нарезают на брусочки вдвое толще, чем бефстроганов, массой 10…15 г</w:t>
      </w:r>
      <w:r w:rsidRPr="002D192C">
        <w:t xml:space="preserve"> </w:t>
      </w:r>
      <w:r>
        <w:t xml:space="preserve">(говядина).   </w:t>
      </w:r>
      <w:r>
        <w:rPr>
          <w:b/>
        </w:rPr>
        <w:t>7.</w:t>
      </w:r>
      <w:r w:rsidRPr="00F00EB8">
        <w:rPr>
          <w:color w:val="000000"/>
        </w:rPr>
        <w:t xml:space="preserve"> </w:t>
      </w:r>
      <w:r>
        <w:rPr>
          <w:color w:val="000000"/>
        </w:rPr>
        <w:t>К</w:t>
      </w:r>
      <w:r w:rsidRPr="00F00EB8">
        <w:rPr>
          <w:color w:val="000000"/>
        </w:rPr>
        <w:t>отлетную массу развешивают на порции, панируют и придают приплюснуто-округлую форму (толщиной 2...2,5 см, диаметром 6 см). Используют по 2 шт. на порцию.</w:t>
      </w:r>
      <w:r>
        <w:rPr>
          <w:b/>
        </w:rPr>
        <w:t xml:space="preserve"> 8.</w:t>
      </w:r>
      <w:r>
        <w:rPr>
          <w:color w:val="000000"/>
        </w:rPr>
        <w:t>К</w:t>
      </w:r>
      <w:r w:rsidRPr="00F00EB8">
        <w:rPr>
          <w:color w:val="000000"/>
        </w:rPr>
        <w:t>отлетную массу развешивают на порции по 57 г, панируют в красной панировке, придают овально-приплюснутую форму с одним заостренным концом (толщиной 1,5... 1,7 см, дли</w:t>
      </w:r>
      <w:r w:rsidRPr="00F00EB8">
        <w:rPr>
          <w:color w:val="000000"/>
        </w:rPr>
        <w:softHyphen/>
        <w:t>ной 10... 12 см, шириной 5 см). Используют по 1 ...2 шт. на порцию</w:t>
      </w:r>
      <w:r>
        <w:rPr>
          <w:color w:val="000000"/>
        </w:rPr>
        <w:t xml:space="preserve">. </w:t>
      </w:r>
      <w:r>
        <w:rPr>
          <w:b/>
        </w:rPr>
        <w:t>9.</w:t>
      </w:r>
      <w:r w:rsidRPr="00F00EB8">
        <w:rPr>
          <w:color w:val="000000"/>
        </w:rPr>
        <w:t xml:space="preserve"> </w:t>
      </w:r>
      <w:r>
        <w:t>Порционный полуфабрикат</w:t>
      </w:r>
      <w:r>
        <w:rPr>
          <w:color w:val="000000"/>
        </w:rPr>
        <w:t xml:space="preserve">. </w:t>
      </w:r>
      <w:r w:rsidRPr="00F00EB8">
        <w:rPr>
          <w:color w:val="000000"/>
        </w:rPr>
        <w:t>Нарезают из корейки без реберных костей порцион</w:t>
      </w:r>
      <w:r w:rsidRPr="00F00EB8">
        <w:rPr>
          <w:color w:val="000000"/>
        </w:rPr>
        <w:softHyphen/>
        <w:t>ные куски толщиной 1... 1,5 см, отбивают, надрезают сухожилия. Используют по 1 ...2 куска на порцию.</w:t>
      </w:r>
      <w:r w:rsidRPr="00D14F0B">
        <w:t>(свинина).</w:t>
      </w:r>
      <w:r>
        <w:t xml:space="preserve"> </w:t>
      </w:r>
      <w:r>
        <w:rPr>
          <w:b/>
        </w:rPr>
        <w:t xml:space="preserve"> 10.</w:t>
      </w:r>
      <w:r w:rsidRPr="005A7153">
        <w:t xml:space="preserve"> </w:t>
      </w:r>
      <w:r>
        <w:t>Порционный полуфабрикат, нарезают под прямым углом из средней части вырезки по одному куску на порцию, толщиной 4…5 см, затем придают им округлую форму, но не отбивают</w:t>
      </w:r>
      <w:r w:rsidRPr="002D192C">
        <w:t xml:space="preserve"> </w:t>
      </w:r>
      <w:r>
        <w:t xml:space="preserve">(говядина).  </w:t>
      </w:r>
    </w:p>
    <w:p w:rsidR="00360AED" w:rsidRDefault="00360AED" w:rsidP="009D6FEF">
      <w:pPr>
        <w:rPr>
          <w:lang w:eastAsia="en-US"/>
        </w:rPr>
      </w:pPr>
      <w:r>
        <w:t>ПРИЛОЖЕНИЕ 3</w:t>
      </w:r>
      <w:r w:rsidRPr="009D6FEF">
        <w:rPr>
          <w:lang w:eastAsia="en-US"/>
        </w:rPr>
        <w:t xml:space="preserve"> </w:t>
      </w:r>
    </w:p>
    <w:p w:rsidR="00360AED" w:rsidRPr="009D6FEF" w:rsidRDefault="00360AED" w:rsidP="009D6FEF">
      <w:pPr>
        <w:jc w:val="right"/>
      </w:pPr>
      <w:r>
        <w:t>ПРИЛОЖЕНИЕ № 3.1</w:t>
      </w:r>
    </w:p>
    <w:p w:rsidR="00360AED" w:rsidRDefault="00360AED" w:rsidP="0098197B"/>
    <w:p w:rsidR="00360AED" w:rsidRPr="009D6FEF" w:rsidRDefault="00360AED" w:rsidP="009D6FEF">
      <w:pPr>
        <w:ind w:firstLine="357"/>
        <w:jc w:val="center"/>
        <w:rPr>
          <w:b/>
        </w:rPr>
      </w:pPr>
      <w:r w:rsidRPr="009D6FEF">
        <w:rPr>
          <w:b/>
        </w:rPr>
        <w:t>Технологическая карта на блюдо</w:t>
      </w:r>
    </w:p>
    <w:p w:rsidR="00360AED" w:rsidRPr="009D6FEF" w:rsidRDefault="00360AED" w:rsidP="009D6FEF">
      <w:pPr>
        <w:ind w:firstLine="357"/>
        <w:jc w:val="center"/>
      </w:pPr>
      <w:r w:rsidRPr="009D6FEF">
        <w:t xml:space="preserve">Котлета мясная </w:t>
      </w:r>
    </w:p>
    <w:p w:rsidR="00360AED" w:rsidRPr="009D6FEF" w:rsidRDefault="00360AED" w:rsidP="009D6FEF">
      <w:pPr>
        <w:ind w:firstLine="357"/>
        <w:jc w:val="both"/>
      </w:pPr>
      <w:r w:rsidRPr="009D6FEF">
        <w:t xml:space="preserve">Наименование блюда: Котлета </w:t>
      </w:r>
    </w:p>
    <w:p w:rsidR="00360AED" w:rsidRPr="009D6FEF" w:rsidRDefault="00360AED" w:rsidP="009D6FEF">
      <w:pPr>
        <w:ind w:firstLine="357"/>
        <w:jc w:val="both"/>
      </w:pPr>
      <w:r w:rsidRPr="009D6FEF">
        <w:t>Сборник рецептур - 466</w:t>
      </w:r>
    </w:p>
    <w:p w:rsidR="00360AED" w:rsidRPr="009D6FEF" w:rsidRDefault="00360AED" w:rsidP="009D6FEF">
      <w:pPr>
        <w:ind w:firstLine="357"/>
        <w:jc w:val="both"/>
      </w:pPr>
      <w:r w:rsidRPr="009D6FEF">
        <w:t>Колония вложения ΙΙ</w:t>
      </w:r>
    </w:p>
    <w:p w:rsidR="00360AED" w:rsidRPr="009D6FEF" w:rsidRDefault="00360AED" w:rsidP="009D6FEF">
      <w:pPr>
        <w:ind w:firstLine="357"/>
        <w:jc w:val="both"/>
      </w:pPr>
      <w:r w:rsidRPr="009D6FEF">
        <w:t>Год издания 2011</w:t>
      </w:r>
    </w:p>
    <w:p w:rsidR="00360AED" w:rsidRPr="009D6FEF" w:rsidRDefault="00360AED" w:rsidP="009D6FEF">
      <w:pPr>
        <w:ind w:firstLine="357"/>
        <w:jc w:val="both"/>
      </w:pPr>
      <w:r w:rsidRPr="009D6FEF">
        <w:t>Выход 100гр.</w:t>
      </w:r>
    </w:p>
    <w:tbl>
      <w:tblPr>
        <w:tblpPr w:leftFromText="180" w:rightFromText="180" w:vertAnchor="page" w:horzAnchor="page" w:tblpX="2148" w:tblpY="3546"/>
        <w:tblW w:w="6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10"/>
        <w:gridCol w:w="1120"/>
        <w:gridCol w:w="1005"/>
        <w:gridCol w:w="1191"/>
        <w:gridCol w:w="808"/>
      </w:tblGrid>
      <w:tr w:rsidR="00360AED" w:rsidRPr="009D6FEF" w:rsidTr="009D6FEF">
        <w:tc>
          <w:tcPr>
            <w:tcW w:w="2010" w:type="dxa"/>
            <w:vMerge w:val="restart"/>
          </w:tcPr>
          <w:p w:rsidR="00360AED" w:rsidRPr="009D6FEF" w:rsidRDefault="00360AED" w:rsidP="009D6FEF">
            <w:pPr>
              <w:jc w:val="center"/>
            </w:pPr>
          </w:p>
          <w:p w:rsidR="00360AED" w:rsidRPr="009D6FEF" w:rsidRDefault="00360AED" w:rsidP="009D6FEF">
            <w:pPr>
              <w:jc w:val="center"/>
            </w:pPr>
            <w:r w:rsidRPr="009D6FEF">
              <w:t>Наименование</w:t>
            </w:r>
          </w:p>
          <w:p w:rsidR="00360AED" w:rsidRPr="009D6FEF" w:rsidRDefault="00360AED" w:rsidP="009D6FEF">
            <w:pPr>
              <w:jc w:val="center"/>
            </w:pPr>
          </w:p>
        </w:tc>
        <w:tc>
          <w:tcPr>
            <w:tcW w:w="2125" w:type="dxa"/>
            <w:gridSpan w:val="2"/>
          </w:tcPr>
          <w:p w:rsidR="00360AED" w:rsidRPr="009D6FEF" w:rsidRDefault="00360AED" w:rsidP="009D6FEF">
            <w:pPr>
              <w:jc w:val="center"/>
            </w:pPr>
            <w:r w:rsidRPr="009D6FEF">
              <w:t xml:space="preserve">На 1 порцию </w:t>
            </w:r>
            <w:r w:rsidRPr="009D6FEF">
              <w:rPr>
                <w:i/>
              </w:rPr>
              <w:t>г</w:t>
            </w:r>
          </w:p>
        </w:tc>
        <w:tc>
          <w:tcPr>
            <w:tcW w:w="1999" w:type="dxa"/>
            <w:gridSpan w:val="2"/>
          </w:tcPr>
          <w:p w:rsidR="00360AED" w:rsidRPr="009D6FEF" w:rsidRDefault="00360AED" w:rsidP="009D6FEF">
            <w:pPr>
              <w:jc w:val="center"/>
              <w:rPr>
                <w:i/>
              </w:rPr>
            </w:pPr>
            <w:r w:rsidRPr="009D6FEF">
              <w:t xml:space="preserve">На 10 порций </w:t>
            </w:r>
            <w:r w:rsidRPr="009D6FEF">
              <w:rPr>
                <w:i/>
              </w:rPr>
              <w:t>кг</w:t>
            </w:r>
          </w:p>
        </w:tc>
      </w:tr>
      <w:tr w:rsidR="00360AED" w:rsidRPr="009D6FEF" w:rsidTr="009D6FEF">
        <w:tc>
          <w:tcPr>
            <w:tcW w:w="2010" w:type="dxa"/>
            <w:vMerge/>
          </w:tcPr>
          <w:p w:rsidR="00360AED" w:rsidRPr="009D6FEF" w:rsidRDefault="00360AED" w:rsidP="009D6FEF">
            <w:pPr>
              <w:jc w:val="center"/>
            </w:pPr>
          </w:p>
        </w:tc>
        <w:tc>
          <w:tcPr>
            <w:tcW w:w="1120" w:type="dxa"/>
          </w:tcPr>
          <w:p w:rsidR="00360AED" w:rsidRPr="009D6FEF" w:rsidRDefault="00360AED" w:rsidP="009D6FEF">
            <w:pPr>
              <w:jc w:val="center"/>
            </w:pPr>
            <w:r w:rsidRPr="009D6FEF">
              <w:t>брутто</w:t>
            </w:r>
          </w:p>
        </w:tc>
        <w:tc>
          <w:tcPr>
            <w:tcW w:w="1005" w:type="dxa"/>
          </w:tcPr>
          <w:p w:rsidR="00360AED" w:rsidRPr="009D6FEF" w:rsidRDefault="00360AED" w:rsidP="009D6FEF">
            <w:pPr>
              <w:jc w:val="center"/>
            </w:pPr>
            <w:r w:rsidRPr="009D6FEF">
              <w:t>нетто</w:t>
            </w:r>
          </w:p>
        </w:tc>
        <w:tc>
          <w:tcPr>
            <w:tcW w:w="1191" w:type="dxa"/>
          </w:tcPr>
          <w:p w:rsidR="00360AED" w:rsidRPr="009D6FEF" w:rsidRDefault="00360AED" w:rsidP="009D6FEF">
            <w:pPr>
              <w:jc w:val="center"/>
            </w:pPr>
            <w:r w:rsidRPr="009D6FEF">
              <w:t>брутто</w:t>
            </w:r>
          </w:p>
        </w:tc>
        <w:tc>
          <w:tcPr>
            <w:tcW w:w="808" w:type="dxa"/>
          </w:tcPr>
          <w:p w:rsidR="00360AED" w:rsidRPr="009D6FEF" w:rsidRDefault="00360AED" w:rsidP="009D6FEF">
            <w:pPr>
              <w:jc w:val="center"/>
            </w:pPr>
            <w:r w:rsidRPr="009D6FEF">
              <w:t>нетто</w:t>
            </w:r>
          </w:p>
        </w:tc>
      </w:tr>
      <w:tr w:rsidR="00360AED" w:rsidRPr="009D6FEF" w:rsidTr="009D6FEF">
        <w:tc>
          <w:tcPr>
            <w:tcW w:w="2010" w:type="dxa"/>
          </w:tcPr>
          <w:p w:rsidR="00360AED" w:rsidRPr="009D6FEF" w:rsidRDefault="00360AED" w:rsidP="009D6FEF">
            <w:pPr>
              <w:jc w:val="both"/>
            </w:pPr>
            <w:r w:rsidRPr="009D6FEF">
              <w:t>Говядина</w:t>
            </w:r>
          </w:p>
        </w:tc>
        <w:tc>
          <w:tcPr>
            <w:tcW w:w="1120" w:type="dxa"/>
          </w:tcPr>
          <w:p w:rsidR="00360AED" w:rsidRPr="009D6FEF" w:rsidRDefault="00360AED" w:rsidP="009D6FEF">
            <w:pPr>
              <w:jc w:val="center"/>
            </w:pPr>
            <w:r w:rsidRPr="009D6FEF">
              <w:t>76</w:t>
            </w:r>
          </w:p>
        </w:tc>
        <w:tc>
          <w:tcPr>
            <w:tcW w:w="1005" w:type="dxa"/>
          </w:tcPr>
          <w:p w:rsidR="00360AED" w:rsidRPr="009D6FEF" w:rsidRDefault="00360AED" w:rsidP="009D6FEF">
            <w:pPr>
              <w:jc w:val="center"/>
            </w:pPr>
            <w:r w:rsidRPr="009D6FEF">
              <w:t>56</w:t>
            </w:r>
          </w:p>
        </w:tc>
        <w:tc>
          <w:tcPr>
            <w:tcW w:w="1191" w:type="dxa"/>
          </w:tcPr>
          <w:p w:rsidR="00360AED" w:rsidRPr="009D6FEF" w:rsidRDefault="00360AED" w:rsidP="009D6FEF">
            <w:pPr>
              <w:jc w:val="center"/>
            </w:pPr>
            <w:r w:rsidRPr="009D6FEF">
              <w:t>0,76</w:t>
            </w:r>
          </w:p>
        </w:tc>
        <w:tc>
          <w:tcPr>
            <w:tcW w:w="808" w:type="dxa"/>
          </w:tcPr>
          <w:p w:rsidR="00360AED" w:rsidRPr="009D6FEF" w:rsidRDefault="00360AED" w:rsidP="009D6FEF">
            <w:pPr>
              <w:jc w:val="center"/>
            </w:pPr>
            <w:r w:rsidRPr="009D6FEF">
              <w:t>0,56</w:t>
            </w:r>
          </w:p>
        </w:tc>
      </w:tr>
      <w:tr w:rsidR="00360AED" w:rsidRPr="009D6FEF" w:rsidTr="009D6FEF">
        <w:tc>
          <w:tcPr>
            <w:tcW w:w="2010" w:type="dxa"/>
          </w:tcPr>
          <w:p w:rsidR="00360AED" w:rsidRPr="009D6FEF" w:rsidRDefault="00360AED" w:rsidP="009D6FEF">
            <w:pPr>
              <w:jc w:val="both"/>
            </w:pPr>
            <w:r w:rsidRPr="009D6FEF">
              <w:t>Хлеб пшеничный</w:t>
            </w:r>
          </w:p>
        </w:tc>
        <w:tc>
          <w:tcPr>
            <w:tcW w:w="1120" w:type="dxa"/>
          </w:tcPr>
          <w:p w:rsidR="00360AED" w:rsidRPr="009D6FEF" w:rsidRDefault="00360AED" w:rsidP="009D6FEF">
            <w:pPr>
              <w:jc w:val="center"/>
            </w:pPr>
            <w:r w:rsidRPr="009D6FEF">
              <w:t>14</w:t>
            </w:r>
          </w:p>
        </w:tc>
        <w:tc>
          <w:tcPr>
            <w:tcW w:w="1005" w:type="dxa"/>
          </w:tcPr>
          <w:p w:rsidR="00360AED" w:rsidRPr="009D6FEF" w:rsidRDefault="00360AED" w:rsidP="009D6FEF">
            <w:pPr>
              <w:jc w:val="center"/>
            </w:pPr>
            <w:r w:rsidRPr="009D6FEF">
              <w:t>14</w:t>
            </w:r>
          </w:p>
        </w:tc>
        <w:tc>
          <w:tcPr>
            <w:tcW w:w="1191" w:type="dxa"/>
          </w:tcPr>
          <w:p w:rsidR="00360AED" w:rsidRPr="009D6FEF" w:rsidRDefault="00360AED" w:rsidP="009D6FEF">
            <w:pPr>
              <w:jc w:val="center"/>
            </w:pPr>
            <w:r w:rsidRPr="009D6FEF">
              <w:t>0,14</w:t>
            </w:r>
          </w:p>
        </w:tc>
        <w:tc>
          <w:tcPr>
            <w:tcW w:w="808" w:type="dxa"/>
          </w:tcPr>
          <w:p w:rsidR="00360AED" w:rsidRPr="009D6FEF" w:rsidRDefault="00360AED" w:rsidP="009D6FEF">
            <w:pPr>
              <w:jc w:val="center"/>
            </w:pPr>
            <w:r w:rsidRPr="009D6FEF">
              <w:t>0,14</w:t>
            </w:r>
          </w:p>
        </w:tc>
      </w:tr>
      <w:tr w:rsidR="00360AED" w:rsidRPr="009D6FEF" w:rsidTr="009D6FEF">
        <w:tc>
          <w:tcPr>
            <w:tcW w:w="2010" w:type="dxa"/>
          </w:tcPr>
          <w:p w:rsidR="00360AED" w:rsidRPr="009D6FEF" w:rsidRDefault="00360AED" w:rsidP="009D6FEF">
            <w:pPr>
              <w:jc w:val="both"/>
            </w:pPr>
            <w:r w:rsidRPr="009D6FEF">
              <w:t>Молоко</w:t>
            </w:r>
          </w:p>
        </w:tc>
        <w:tc>
          <w:tcPr>
            <w:tcW w:w="1120" w:type="dxa"/>
          </w:tcPr>
          <w:p w:rsidR="00360AED" w:rsidRPr="009D6FEF" w:rsidRDefault="00360AED" w:rsidP="009D6FEF">
            <w:pPr>
              <w:jc w:val="center"/>
            </w:pPr>
            <w:r w:rsidRPr="009D6FEF">
              <w:t>17</w:t>
            </w:r>
          </w:p>
        </w:tc>
        <w:tc>
          <w:tcPr>
            <w:tcW w:w="1005" w:type="dxa"/>
          </w:tcPr>
          <w:p w:rsidR="00360AED" w:rsidRPr="009D6FEF" w:rsidRDefault="00360AED" w:rsidP="009D6FEF">
            <w:pPr>
              <w:jc w:val="center"/>
            </w:pPr>
            <w:r w:rsidRPr="009D6FEF">
              <w:t>17</w:t>
            </w:r>
          </w:p>
        </w:tc>
        <w:tc>
          <w:tcPr>
            <w:tcW w:w="1191" w:type="dxa"/>
          </w:tcPr>
          <w:p w:rsidR="00360AED" w:rsidRPr="009D6FEF" w:rsidRDefault="00360AED" w:rsidP="009D6FEF">
            <w:pPr>
              <w:jc w:val="center"/>
            </w:pPr>
            <w:r w:rsidRPr="009D6FEF">
              <w:t>0,17</w:t>
            </w:r>
          </w:p>
        </w:tc>
        <w:tc>
          <w:tcPr>
            <w:tcW w:w="808" w:type="dxa"/>
          </w:tcPr>
          <w:p w:rsidR="00360AED" w:rsidRPr="009D6FEF" w:rsidRDefault="00360AED" w:rsidP="009D6FEF">
            <w:pPr>
              <w:jc w:val="center"/>
            </w:pPr>
            <w:r w:rsidRPr="009D6FEF">
              <w:t>0,17</w:t>
            </w:r>
          </w:p>
        </w:tc>
      </w:tr>
      <w:tr w:rsidR="00360AED" w:rsidRPr="009D6FEF" w:rsidTr="009D6FEF">
        <w:tc>
          <w:tcPr>
            <w:tcW w:w="2010" w:type="dxa"/>
          </w:tcPr>
          <w:p w:rsidR="00360AED" w:rsidRPr="009D6FEF" w:rsidRDefault="00360AED" w:rsidP="009D6FEF">
            <w:pPr>
              <w:jc w:val="both"/>
            </w:pPr>
            <w:r w:rsidRPr="009D6FEF">
              <w:t>Сухари</w:t>
            </w:r>
          </w:p>
        </w:tc>
        <w:tc>
          <w:tcPr>
            <w:tcW w:w="1120" w:type="dxa"/>
          </w:tcPr>
          <w:p w:rsidR="00360AED" w:rsidRPr="009D6FEF" w:rsidRDefault="00360AED" w:rsidP="009D6FEF">
            <w:pPr>
              <w:jc w:val="center"/>
            </w:pPr>
            <w:r w:rsidRPr="009D6FEF">
              <w:t>8</w:t>
            </w:r>
          </w:p>
        </w:tc>
        <w:tc>
          <w:tcPr>
            <w:tcW w:w="1005" w:type="dxa"/>
          </w:tcPr>
          <w:p w:rsidR="00360AED" w:rsidRPr="009D6FEF" w:rsidRDefault="00360AED" w:rsidP="009D6FEF">
            <w:pPr>
              <w:jc w:val="center"/>
            </w:pPr>
            <w:r w:rsidRPr="009D6FEF">
              <w:t>8</w:t>
            </w:r>
          </w:p>
        </w:tc>
        <w:tc>
          <w:tcPr>
            <w:tcW w:w="1191" w:type="dxa"/>
          </w:tcPr>
          <w:p w:rsidR="00360AED" w:rsidRPr="009D6FEF" w:rsidRDefault="00360AED" w:rsidP="009D6FEF">
            <w:pPr>
              <w:jc w:val="center"/>
            </w:pPr>
            <w:r w:rsidRPr="009D6FEF">
              <w:t>0,08</w:t>
            </w:r>
          </w:p>
        </w:tc>
        <w:tc>
          <w:tcPr>
            <w:tcW w:w="808" w:type="dxa"/>
          </w:tcPr>
          <w:p w:rsidR="00360AED" w:rsidRPr="009D6FEF" w:rsidRDefault="00360AED" w:rsidP="009D6FEF">
            <w:pPr>
              <w:jc w:val="center"/>
            </w:pPr>
            <w:r w:rsidRPr="009D6FEF">
              <w:t>0,08</w:t>
            </w:r>
          </w:p>
        </w:tc>
      </w:tr>
    </w:tbl>
    <w:p w:rsidR="00360AED" w:rsidRPr="009D6FEF" w:rsidRDefault="00360AED" w:rsidP="009D6FEF">
      <w:pPr>
        <w:tabs>
          <w:tab w:val="left" w:pos="7230"/>
        </w:tabs>
        <w:jc w:val="center"/>
        <w:rPr>
          <w:b/>
        </w:rPr>
      </w:pPr>
    </w:p>
    <w:p w:rsidR="00360AED" w:rsidRPr="009D6FEF" w:rsidRDefault="00360AED" w:rsidP="009D6FEF">
      <w:pPr>
        <w:tabs>
          <w:tab w:val="left" w:pos="7230"/>
        </w:tabs>
        <w:jc w:val="center"/>
        <w:rPr>
          <w:b/>
        </w:rPr>
      </w:pPr>
    </w:p>
    <w:p w:rsidR="00360AED" w:rsidRPr="009D6FEF" w:rsidRDefault="00360AED" w:rsidP="009D6FEF">
      <w:pPr>
        <w:tabs>
          <w:tab w:val="left" w:pos="7230"/>
        </w:tabs>
        <w:jc w:val="center"/>
        <w:rPr>
          <w:b/>
        </w:rPr>
      </w:pPr>
    </w:p>
    <w:p w:rsidR="00360AED" w:rsidRPr="009D6FEF" w:rsidRDefault="00360AED" w:rsidP="009D6FEF">
      <w:pPr>
        <w:tabs>
          <w:tab w:val="left" w:pos="7230"/>
        </w:tabs>
        <w:jc w:val="center"/>
        <w:rPr>
          <w:b/>
        </w:rPr>
      </w:pPr>
    </w:p>
    <w:p w:rsidR="00360AED" w:rsidRPr="009D6FEF" w:rsidRDefault="00360AED" w:rsidP="009D6FEF">
      <w:pPr>
        <w:tabs>
          <w:tab w:val="left" w:pos="7230"/>
        </w:tabs>
        <w:jc w:val="center"/>
        <w:rPr>
          <w:b/>
        </w:rPr>
      </w:pPr>
    </w:p>
    <w:p w:rsidR="00360AED" w:rsidRPr="009D6FEF" w:rsidRDefault="00360AED" w:rsidP="009D6FEF">
      <w:pPr>
        <w:tabs>
          <w:tab w:val="left" w:pos="7230"/>
        </w:tabs>
        <w:jc w:val="center"/>
        <w:rPr>
          <w:b/>
        </w:rPr>
      </w:pPr>
    </w:p>
    <w:p w:rsidR="00360AED" w:rsidRPr="009D6FEF" w:rsidRDefault="00360AED" w:rsidP="009D6FEF">
      <w:pPr>
        <w:tabs>
          <w:tab w:val="left" w:pos="7230"/>
        </w:tabs>
        <w:rPr>
          <w:b/>
        </w:rPr>
      </w:pPr>
    </w:p>
    <w:p w:rsidR="00360AED" w:rsidRPr="009D6FEF" w:rsidRDefault="00360AED" w:rsidP="009D6FEF">
      <w:pPr>
        <w:tabs>
          <w:tab w:val="left" w:pos="7230"/>
        </w:tabs>
      </w:pPr>
      <w:r w:rsidRPr="009D6FEF">
        <w:t xml:space="preserve">     Технология приготовления блюда</w:t>
      </w:r>
    </w:p>
    <w:p w:rsidR="00360AED" w:rsidRPr="009D6FEF" w:rsidRDefault="00360AED" w:rsidP="009D6FEF">
      <w:pPr>
        <w:numPr>
          <w:ilvl w:val="0"/>
          <w:numId w:val="10"/>
        </w:numPr>
        <w:tabs>
          <w:tab w:val="left" w:pos="7230"/>
        </w:tabs>
        <w:spacing w:after="160" w:line="259" w:lineRule="auto"/>
      </w:pPr>
      <w:r w:rsidRPr="009D6FEF">
        <w:t>Механическая кулинарная обработка блюда</w:t>
      </w:r>
    </w:p>
    <w:p w:rsidR="00360AED" w:rsidRPr="009D6FEF" w:rsidRDefault="00360AED" w:rsidP="009D6FEF">
      <w:pPr>
        <w:ind w:left="360"/>
      </w:pPr>
      <w:r w:rsidRPr="009D6FEF">
        <w:t>1. Говядина котлетное мясо</w:t>
      </w:r>
    </w:p>
    <w:p w:rsidR="00360AED" w:rsidRPr="009D6FEF" w:rsidRDefault="00360AED" w:rsidP="009D6FEF">
      <w:pPr>
        <w:ind w:left="360"/>
      </w:pPr>
      <w:r w:rsidRPr="009D6FEF">
        <w:t>а) зачистить;</w:t>
      </w:r>
    </w:p>
    <w:p w:rsidR="00360AED" w:rsidRPr="009D6FEF" w:rsidRDefault="00360AED" w:rsidP="009D6FEF">
      <w:pPr>
        <w:ind w:left="360"/>
      </w:pPr>
      <w:r w:rsidRPr="009D6FEF">
        <w:t>б) промыть;</w:t>
      </w:r>
    </w:p>
    <w:p w:rsidR="00360AED" w:rsidRPr="009D6FEF" w:rsidRDefault="00360AED" w:rsidP="009D6FEF">
      <w:pPr>
        <w:ind w:left="360"/>
      </w:pPr>
      <w:r w:rsidRPr="009D6FEF">
        <w:t>в) нарезать на кусочки</w:t>
      </w:r>
    </w:p>
    <w:p w:rsidR="00360AED" w:rsidRPr="009D6FEF" w:rsidRDefault="00360AED" w:rsidP="009D6FEF">
      <w:pPr>
        <w:tabs>
          <w:tab w:val="left" w:pos="7230"/>
        </w:tabs>
        <w:ind w:left="360"/>
      </w:pPr>
      <w:r w:rsidRPr="009D6FEF">
        <w:t>г) пропустить  через мясорубку</w:t>
      </w:r>
    </w:p>
    <w:p w:rsidR="00360AED" w:rsidRPr="009D6FEF" w:rsidRDefault="00360AED" w:rsidP="009D6FEF">
      <w:pPr>
        <w:tabs>
          <w:tab w:val="left" w:pos="7230"/>
        </w:tabs>
        <w:ind w:left="360"/>
      </w:pPr>
      <w:r w:rsidRPr="009D6FEF">
        <w:t>2. Хлеб замочить в молоке</w:t>
      </w:r>
    </w:p>
    <w:p w:rsidR="00360AED" w:rsidRPr="009D6FEF" w:rsidRDefault="00360AED" w:rsidP="009D6FEF">
      <w:pPr>
        <w:tabs>
          <w:tab w:val="left" w:pos="7230"/>
        </w:tabs>
        <w:ind w:left="360"/>
      </w:pPr>
      <w:r w:rsidRPr="009D6FEF">
        <w:rPr>
          <w:lang w:val="en-US"/>
        </w:rPr>
        <w:t>II</w:t>
      </w:r>
      <w:r w:rsidRPr="009D6FEF">
        <w:t>. Приготовление полуфабриката</w:t>
      </w:r>
    </w:p>
    <w:p w:rsidR="00360AED" w:rsidRPr="009D6FEF" w:rsidRDefault="00360AED" w:rsidP="009D6FEF">
      <w:pPr>
        <w:numPr>
          <w:ilvl w:val="0"/>
          <w:numId w:val="11"/>
        </w:numPr>
        <w:tabs>
          <w:tab w:val="left" w:pos="7230"/>
        </w:tabs>
        <w:spacing w:after="160" w:line="259" w:lineRule="auto"/>
      </w:pPr>
      <w:r w:rsidRPr="009D6FEF">
        <w:t>Соединить подготовленное мясо, хлеб, молоко, соль, перец</w:t>
      </w:r>
    </w:p>
    <w:p w:rsidR="00360AED" w:rsidRPr="009D6FEF" w:rsidRDefault="00360AED" w:rsidP="009D6FEF">
      <w:pPr>
        <w:numPr>
          <w:ilvl w:val="0"/>
          <w:numId w:val="11"/>
        </w:numPr>
        <w:tabs>
          <w:tab w:val="left" w:pos="7230"/>
        </w:tabs>
        <w:spacing w:after="160" w:line="259" w:lineRule="auto"/>
      </w:pPr>
      <w:r w:rsidRPr="009D6FEF">
        <w:t>Вымешать массу до однородной консистенции</w:t>
      </w:r>
    </w:p>
    <w:p w:rsidR="00360AED" w:rsidRPr="009D6FEF" w:rsidRDefault="00360AED" w:rsidP="009D6FEF">
      <w:pPr>
        <w:numPr>
          <w:ilvl w:val="0"/>
          <w:numId w:val="11"/>
        </w:numPr>
        <w:tabs>
          <w:tab w:val="left" w:pos="7230"/>
        </w:tabs>
        <w:spacing w:after="160" w:line="259" w:lineRule="auto"/>
      </w:pPr>
      <w:r w:rsidRPr="009D6FEF">
        <w:t>Сформовать из готовой котлетной массы изделия овально-приплюснутой формы с заострённым концом (котлеты)</w:t>
      </w:r>
    </w:p>
    <w:p w:rsidR="00360AED" w:rsidRPr="009D6FEF" w:rsidRDefault="00360AED" w:rsidP="009D6FEF">
      <w:pPr>
        <w:tabs>
          <w:tab w:val="left" w:pos="7230"/>
        </w:tabs>
        <w:ind w:left="360"/>
      </w:pPr>
      <w:r w:rsidRPr="009D6FEF">
        <w:t xml:space="preserve"> толщиной 2-2,5 </w:t>
      </w:r>
      <w:r w:rsidRPr="009D6FEF">
        <w:rPr>
          <w:i/>
        </w:rPr>
        <w:t>см</w:t>
      </w:r>
    </w:p>
    <w:p w:rsidR="00360AED" w:rsidRPr="009D6FEF" w:rsidRDefault="00360AED" w:rsidP="009D6FEF">
      <w:pPr>
        <w:tabs>
          <w:tab w:val="left" w:pos="7230"/>
        </w:tabs>
        <w:ind w:left="540"/>
      </w:pPr>
      <w:r w:rsidRPr="009D6FEF">
        <w:rPr>
          <w:lang w:val="en-US"/>
        </w:rPr>
        <w:t>III</w:t>
      </w:r>
      <w:r w:rsidRPr="009D6FEF">
        <w:t>.Приготовление блюда</w:t>
      </w:r>
    </w:p>
    <w:p w:rsidR="00360AED" w:rsidRPr="009D6FEF" w:rsidRDefault="00360AED" w:rsidP="009D6FEF">
      <w:pPr>
        <w:numPr>
          <w:ilvl w:val="0"/>
          <w:numId w:val="12"/>
        </w:numPr>
        <w:tabs>
          <w:tab w:val="left" w:pos="7230"/>
        </w:tabs>
        <w:spacing w:after="160" w:line="259" w:lineRule="auto"/>
      </w:pPr>
      <w:r w:rsidRPr="009D6FEF">
        <w:t>Разогреть растительное масло на сковороде</w:t>
      </w:r>
    </w:p>
    <w:p w:rsidR="00360AED" w:rsidRPr="009D6FEF" w:rsidRDefault="00360AED" w:rsidP="009D6FEF">
      <w:pPr>
        <w:numPr>
          <w:ilvl w:val="0"/>
          <w:numId w:val="12"/>
        </w:numPr>
        <w:tabs>
          <w:tab w:val="left" w:pos="7230"/>
        </w:tabs>
        <w:spacing w:after="160" w:line="259" w:lineRule="auto"/>
      </w:pPr>
      <w:r w:rsidRPr="009D6FEF">
        <w:t>Обжарить котлеты с двух сторон основным способом</w:t>
      </w:r>
    </w:p>
    <w:p w:rsidR="00360AED" w:rsidRPr="009D6FEF" w:rsidRDefault="00360AED" w:rsidP="009D6FEF">
      <w:pPr>
        <w:numPr>
          <w:ilvl w:val="0"/>
          <w:numId w:val="12"/>
        </w:numPr>
        <w:tabs>
          <w:tab w:val="left" w:pos="7230"/>
        </w:tabs>
        <w:spacing w:after="160" w:line="259" w:lineRule="auto"/>
      </w:pPr>
      <w:r w:rsidRPr="009D6FEF">
        <w:t>Довести до готовности в жарочном шкафу</w:t>
      </w:r>
    </w:p>
    <w:p w:rsidR="00360AED" w:rsidRPr="009D6FEF" w:rsidRDefault="00360AED" w:rsidP="009D6FEF">
      <w:pPr>
        <w:tabs>
          <w:tab w:val="left" w:pos="7230"/>
        </w:tabs>
        <w:ind w:left="540"/>
      </w:pPr>
      <w:r w:rsidRPr="009D6FEF">
        <w:rPr>
          <w:lang w:val="en-US"/>
        </w:rPr>
        <w:t>IV</w:t>
      </w:r>
      <w:r w:rsidRPr="009D6FEF">
        <w:t>.Отпуск</w:t>
      </w:r>
    </w:p>
    <w:p w:rsidR="00360AED" w:rsidRPr="009D6FEF" w:rsidRDefault="00360AED" w:rsidP="009D6FEF">
      <w:pPr>
        <w:tabs>
          <w:tab w:val="left" w:pos="7230"/>
        </w:tabs>
        <w:ind w:left="540"/>
      </w:pPr>
      <w:r w:rsidRPr="009D6FEF">
        <w:t>Изделия отпускают с гарниром и соусом по 1-2 штуки на порцию.</w:t>
      </w:r>
    </w:p>
    <w:p w:rsidR="00360AED" w:rsidRPr="009D6FEF" w:rsidRDefault="00360AED" w:rsidP="009D6FEF">
      <w:pPr>
        <w:tabs>
          <w:tab w:val="left" w:pos="7230"/>
        </w:tabs>
        <w:ind w:left="540"/>
      </w:pPr>
    </w:p>
    <w:p w:rsidR="00360AED" w:rsidRPr="009D6FEF" w:rsidRDefault="00360AED" w:rsidP="009D6FEF">
      <w:pPr>
        <w:tabs>
          <w:tab w:val="left" w:pos="7230"/>
        </w:tabs>
        <w:ind w:left="540"/>
        <w:jc w:val="center"/>
        <w:rPr>
          <w:u w:val="single"/>
        </w:rPr>
      </w:pPr>
      <w:r w:rsidRPr="009D6FEF">
        <w:rPr>
          <w:u w:val="single"/>
        </w:rPr>
        <w:t>Требования к качеству и сроки хранения</w:t>
      </w:r>
    </w:p>
    <w:p w:rsidR="00360AED" w:rsidRPr="009D6FEF" w:rsidRDefault="00360AED" w:rsidP="009D6FEF">
      <w:pPr>
        <w:tabs>
          <w:tab w:val="left" w:pos="7230"/>
        </w:tabs>
        <w:ind w:left="540"/>
      </w:pPr>
      <w:r w:rsidRPr="009D6FEF">
        <w:t>Внешний вид – поверхность котлет ровная, без трещин и разрывов</w:t>
      </w:r>
    </w:p>
    <w:p w:rsidR="00360AED" w:rsidRPr="009D6FEF" w:rsidRDefault="00360AED" w:rsidP="009D6FEF">
      <w:pPr>
        <w:tabs>
          <w:tab w:val="left" w:pos="7230"/>
        </w:tabs>
        <w:ind w:left="540"/>
      </w:pPr>
      <w:r w:rsidRPr="009D6FEF">
        <w:t>Цвет – коричневый, равномерно окрашенный</w:t>
      </w:r>
    </w:p>
    <w:p w:rsidR="00360AED" w:rsidRPr="009D6FEF" w:rsidRDefault="00360AED" w:rsidP="009D6FEF">
      <w:pPr>
        <w:tabs>
          <w:tab w:val="left" w:pos="7230"/>
        </w:tabs>
        <w:ind w:left="540"/>
      </w:pPr>
      <w:r w:rsidRPr="009D6FEF">
        <w:t>Консистенция – однородная, без отдельных кусочков мяса, хлеба, изделия сочные, мягкие</w:t>
      </w:r>
    </w:p>
    <w:p w:rsidR="00360AED" w:rsidRPr="009D6FEF" w:rsidRDefault="00360AED" w:rsidP="009D6FEF">
      <w:pPr>
        <w:tabs>
          <w:tab w:val="left" w:pos="7230"/>
        </w:tabs>
        <w:ind w:left="540"/>
      </w:pPr>
      <w:r w:rsidRPr="009D6FEF">
        <w:t>Вид на разрезе сероватого цвета, не допускается розово-красный оттенок</w:t>
      </w:r>
    </w:p>
    <w:p w:rsidR="00360AED" w:rsidRPr="009D6FEF" w:rsidRDefault="00360AED" w:rsidP="009D6FEF">
      <w:pPr>
        <w:tabs>
          <w:tab w:val="left" w:pos="7230"/>
        </w:tabs>
        <w:ind w:left="540"/>
      </w:pPr>
      <w:r w:rsidRPr="009D6FEF">
        <w:t>Вкус и запах – вкус в меру солёный, запах жареного мяса. Не допускается привкус хлеба, прогорклого масла, жира, посторонние привкусы и запахи.</w:t>
      </w:r>
    </w:p>
    <w:p w:rsidR="00360AED" w:rsidRPr="009D6FEF" w:rsidRDefault="00360AED" w:rsidP="009D6FEF">
      <w:pPr>
        <w:tabs>
          <w:tab w:val="left" w:pos="3640"/>
        </w:tabs>
        <w:jc w:val="both"/>
      </w:pPr>
      <w:r w:rsidRPr="009D6FEF">
        <w:rPr>
          <w:u w:val="single"/>
        </w:rPr>
        <w:t xml:space="preserve">Срок хранения – </w:t>
      </w:r>
      <w:r w:rsidRPr="009D6FEF">
        <w:t>не более 2-х часов при температуре 70-80</w:t>
      </w:r>
      <w:r w:rsidRPr="009D6FEF">
        <w:rPr>
          <w:vertAlign w:val="superscript"/>
        </w:rPr>
        <w:t>0</w:t>
      </w:r>
      <w:r w:rsidRPr="009D6FEF">
        <w:t>С на мармите. В охлаждённом виде – 6-10</w:t>
      </w:r>
      <w:r w:rsidRPr="009D6FEF">
        <w:rPr>
          <w:vertAlign w:val="superscript"/>
        </w:rPr>
        <w:t>0</w:t>
      </w:r>
      <w:r w:rsidRPr="009D6FEF">
        <w:t>С – 6 часов</w:t>
      </w:r>
    </w:p>
    <w:p w:rsidR="00360AED" w:rsidRPr="009D6FEF" w:rsidRDefault="00360AED" w:rsidP="009D6FEF">
      <w:pPr>
        <w:ind w:left="851" w:firstLine="851"/>
        <w:jc w:val="center"/>
        <w:rPr>
          <w:b/>
          <w:i/>
        </w:rPr>
      </w:pPr>
    </w:p>
    <w:p w:rsidR="00360AED" w:rsidRPr="009D6FEF" w:rsidRDefault="00360AED" w:rsidP="009D6FEF">
      <w:pPr>
        <w:jc w:val="right"/>
        <w:rPr>
          <w:lang w:eastAsia="en-US"/>
        </w:rPr>
      </w:pPr>
      <w:r>
        <w:rPr>
          <w:lang w:eastAsia="en-US"/>
        </w:rPr>
        <w:t>ПРИЛОЖЕНИЕ № 3.2</w:t>
      </w:r>
    </w:p>
    <w:p w:rsidR="00360AED" w:rsidRPr="009D6FEF" w:rsidRDefault="00360AED" w:rsidP="009D6FEF"/>
    <w:p w:rsidR="00360AED" w:rsidRPr="009D6FEF" w:rsidRDefault="00360AED" w:rsidP="009D6FEF">
      <w:pPr>
        <w:jc w:val="center"/>
      </w:pPr>
      <w:r w:rsidRPr="009D6FEF">
        <w:t>Технологическая карта</w:t>
      </w:r>
    </w:p>
    <w:p w:rsidR="00360AED" w:rsidRPr="009D6FEF" w:rsidRDefault="00360AED" w:rsidP="009D6FEF">
      <w:r w:rsidRPr="009D6FEF">
        <w:t>Наименование: Биточки (особые)</w:t>
      </w:r>
    </w:p>
    <w:p w:rsidR="00360AED" w:rsidRPr="009D6FEF" w:rsidRDefault="00360AED" w:rsidP="009D6FEF">
      <w:r w:rsidRPr="009D6FEF">
        <w:t>Сборник рецептур №467</w:t>
      </w:r>
    </w:p>
    <w:p w:rsidR="00360AED" w:rsidRPr="009D6FEF" w:rsidRDefault="00360AED" w:rsidP="009D6FEF">
      <w:r w:rsidRPr="009D6FEF">
        <w:t xml:space="preserve">Колонка вложения </w:t>
      </w:r>
      <w:r w:rsidRPr="009D6FEF">
        <w:rPr>
          <w:lang w:val="en-US"/>
        </w:rPr>
        <w:t>I</w:t>
      </w:r>
    </w:p>
    <w:p w:rsidR="00360AED" w:rsidRPr="009D6FEF" w:rsidRDefault="00360AED" w:rsidP="009D6FEF">
      <w:r w:rsidRPr="009D6FEF">
        <w:t>Год издания 2011 г.</w:t>
      </w:r>
    </w:p>
    <w:p w:rsidR="00360AED" w:rsidRPr="009D6FEF" w:rsidRDefault="00360AED" w:rsidP="009D6FEF">
      <w:r w:rsidRPr="009D6FEF">
        <w:t>Выход: 150\100\50 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18"/>
        <w:gridCol w:w="943"/>
        <w:gridCol w:w="812"/>
        <w:gridCol w:w="1009"/>
        <w:gridCol w:w="867"/>
      </w:tblGrid>
      <w:tr w:rsidR="00360AED" w:rsidRPr="009D6FEF" w:rsidTr="00CA4E9D">
        <w:tc>
          <w:tcPr>
            <w:tcW w:w="0" w:type="auto"/>
            <w:vMerge w:val="restart"/>
          </w:tcPr>
          <w:p w:rsidR="00360AED" w:rsidRPr="00CA4E9D" w:rsidRDefault="00360AED" w:rsidP="009D6FEF">
            <w:r w:rsidRPr="00CA4E9D">
              <w:t xml:space="preserve">Наименование </w:t>
            </w:r>
          </w:p>
        </w:tc>
        <w:tc>
          <w:tcPr>
            <w:tcW w:w="0" w:type="auto"/>
            <w:gridSpan w:val="2"/>
          </w:tcPr>
          <w:p w:rsidR="00360AED" w:rsidRPr="00CA4E9D" w:rsidRDefault="00360AED" w:rsidP="009D6FEF">
            <w:pPr>
              <w:rPr>
                <w:i/>
              </w:rPr>
            </w:pPr>
            <w:r w:rsidRPr="00CA4E9D">
              <w:t xml:space="preserve">На 1 порцию, </w:t>
            </w:r>
            <w:r w:rsidRPr="00CA4E9D">
              <w:rPr>
                <w:i/>
              </w:rPr>
              <w:t>г</w:t>
            </w:r>
          </w:p>
        </w:tc>
        <w:tc>
          <w:tcPr>
            <w:tcW w:w="0" w:type="auto"/>
            <w:gridSpan w:val="2"/>
          </w:tcPr>
          <w:p w:rsidR="00360AED" w:rsidRPr="00CA4E9D" w:rsidRDefault="00360AED" w:rsidP="009D6FEF">
            <w:pPr>
              <w:rPr>
                <w:i/>
              </w:rPr>
            </w:pPr>
            <w:r w:rsidRPr="00CA4E9D">
              <w:t xml:space="preserve">На10 порций, </w:t>
            </w:r>
            <w:r w:rsidRPr="00CA4E9D">
              <w:rPr>
                <w:i/>
              </w:rPr>
              <w:t>кг</w:t>
            </w:r>
          </w:p>
        </w:tc>
      </w:tr>
      <w:tr w:rsidR="00360AED" w:rsidRPr="009D6FEF" w:rsidTr="00CA4E9D">
        <w:tc>
          <w:tcPr>
            <w:tcW w:w="0" w:type="auto"/>
            <w:vMerge/>
          </w:tcPr>
          <w:p w:rsidR="00360AED" w:rsidRPr="00CA4E9D" w:rsidRDefault="00360AED" w:rsidP="009D6FEF"/>
        </w:tc>
        <w:tc>
          <w:tcPr>
            <w:tcW w:w="0" w:type="auto"/>
          </w:tcPr>
          <w:p w:rsidR="00360AED" w:rsidRPr="00CA4E9D" w:rsidRDefault="00360AED" w:rsidP="009D6FEF">
            <w:r w:rsidRPr="00CA4E9D">
              <w:t>брутто</w:t>
            </w:r>
          </w:p>
        </w:tc>
        <w:tc>
          <w:tcPr>
            <w:tcW w:w="0" w:type="auto"/>
          </w:tcPr>
          <w:p w:rsidR="00360AED" w:rsidRPr="00CA4E9D" w:rsidRDefault="00360AED" w:rsidP="009D6FEF">
            <w:r w:rsidRPr="00CA4E9D">
              <w:t>нетто</w:t>
            </w:r>
          </w:p>
        </w:tc>
        <w:tc>
          <w:tcPr>
            <w:tcW w:w="0" w:type="auto"/>
          </w:tcPr>
          <w:p w:rsidR="00360AED" w:rsidRPr="00CA4E9D" w:rsidRDefault="00360AED" w:rsidP="009D6FEF">
            <w:r w:rsidRPr="00CA4E9D">
              <w:t>брутто</w:t>
            </w:r>
          </w:p>
        </w:tc>
        <w:tc>
          <w:tcPr>
            <w:tcW w:w="0" w:type="auto"/>
          </w:tcPr>
          <w:p w:rsidR="00360AED" w:rsidRPr="00CA4E9D" w:rsidRDefault="00360AED" w:rsidP="009D6FEF">
            <w:r w:rsidRPr="00CA4E9D">
              <w:t>нетто</w:t>
            </w:r>
          </w:p>
        </w:tc>
      </w:tr>
      <w:tr w:rsidR="00360AED" w:rsidRPr="009D6FEF" w:rsidTr="00CA4E9D">
        <w:tc>
          <w:tcPr>
            <w:tcW w:w="0" w:type="auto"/>
          </w:tcPr>
          <w:p w:rsidR="00360AED" w:rsidRPr="00CA4E9D" w:rsidRDefault="00360AED" w:rsidP="009D6FEF">
            <w:r w:rsidRPr="00CA4E9D">
              <w:t>Говядина (котлетное мясо)</w:t>
            </w:r>
          </w:p>
        </w:tc>
        <w:tc>
          <w:tcPr>
            <w:tcW w:w="0" w:type="auto"/>
          </w:tcPr>
          <w:p w:rsidR="00360AED" w:rsidRPr="00CA4E9D" w:rsidRDefault="00360AED" w:rsidP="009D6FEF">
            <w:r w:rsidRPr="00CA4E9D">
              <w:t>49</w:t>
            </w:r>
          </w:p>
        </w:tc>
        <w:tc>
          <w:tcPr>
            <w:tcW w:w="0" w:type="auto"/>
          </w:tcPr>
          <w:p w:rsidR="00360AED" w:rsidRPr="00CA4E9D" w:rsidRDefault="00360AED" w:rsidP="009D6FEF">
            <w:r w:rsidRPr="00CA4E9D">
              <w:t>36</w:t>
            </w:r>
          </w:p>
        </w:tc>
        <w:tc>
          <w:tcPr>
            <w:tcW w:w="0" w:type="auto"/>
          </w:tcPr>
          <w:p w:rsidR="00360AED" w:rsidRPr="00CA4E9D" w:rsidRDefault="00360AED" w:rsidP="009D6FEF">
            <w:r w:rsidRPr="00CA4E9D">
              <w:t>0,49</w:t>
            </w:r>
          </w:p>
        </w:tc>
        <w:tc>
          <w:tcPr>
            <w:tcW w:w="0" w:type="auto"/>
          </w:tcPr>
          <w:p w:rsidR="00360AED" w:rsidRPr="00CA4E9D" w:rsidRDefault="00360AED" w:rsidP="009D6FEF">
            <w:r w:rsidRPr="00CA4E9D">
              <w:t>0,36</w:t>
            </w:r>
          </w:p>
        </w:tc>
      </w:tr>
      <w:tr w:rsidR="00360AED" w:rsidRPr="009D6FEF" w:rsidTr="00CA4E9D">
        <w:tc>
          <w:tcPr>
            <w:tcW w:w="0" w:type="auto"/>
          </w:tcPr>
          <w:p w:rsidR="00360AED" w:rsidRPr="00CA4E9D" w:rsidRDefault="00360AED" w:rsidP="009D6FEF">
            <w:r w:rsidRPr="00CA4E9D">
              <w:t>Свинина (котлетное мясо)</w:t>
            </w:r>
          </w:p>
        </w:tc>
        <w:tc>
          <w:tcPr>
            <w:tcW w:w="0" w:type="auto"/>
          </w:tcPr>
          <w:p w:rsidR="00360AED" w:rsidRPr="00CA4E9D" w:rsidRDefault="00360AED" w:rsidP="009D6FEF">
            <w:r w:rsidRPr="00CA4E9D">
              <w:t>24</w:t>
            </w:r>
          </w:p>
        </w:tc>
        <w:tc>
          <w:tcPr>
            <w:tcW w:w="0" w:type="auto"/>
          </w:tcPr>
          <w:p w:rsidR="00360AED" w:rsidRPr="00CA4E9D" w:rsidRDefault="00360AED" w:rsidP="009D6FEF">
            <w:r w:rsidRPr="00CA4E9D">
              <w:t>21</w:t>
            </w:r>
          </w:p>
        </w:tc>
        <w:tc>
          <w:tcPr>
            <w:tcW w:w="0" w:type="auto"/>
          </w:tcPr>
          <w:p w:rsidR="00360AED" w:rsidRPr="00CA4E9D" w:rsidRDefault="00360AED" w:rsidP="009D6FEF">
            <w:r w:rsidRPr="00CA4E9D">
              <w:t>0,24</w:t>
            </w:r>
          </w:p>
        </w:tc>
        <w:tc>
          <w:tcPr>
            <w:tcW w:w="0" w:type="auto"/>
          </w:tcPr>
          <w:p w:rsidR="00360AED" w:rsidRPr="00CA4E9D" w:rsidRDefault="00360AED" w:rsidP="009D6FEF">
            <w:r w:rsidRPr="00CA4E9D">
              <w:t>0,21</w:t>
            </w:r>
          </w:p>
        </w:tc>
      </w:tr>
      <w:tr w:rsidR="00360AED" w:rsidRPr="009D6FEF" w:rsidTr="00CA4E9D">
        <w:tc>
          <w:tcPr>
            <w:tcW w:w="0" w:type="auto"/>
          </w:tcPr>
          <w:p w:rsidR="00360AED" w:rsidRPr="00CA4E9D" w:rsidRDefault="00360AED" w:rsidP="009D6FEF">
            <w:r w:rsidRPr="00CA4E9D">
              <w:t>Хлеб пшеничный</w:t>
            </w:r>
          </w:p>
        </w:tc>
        <w:tc>
          <w:tcPr>
            <w:tcW w:w="0" w:type="auto"/>
          </w:tcPr>
          <w:p w:rsidR="00360AED" w:rsidRPr="00CA4E9D" w:rsidRDefault="00360AED" w:rsidP="009D6FEF">
            <w:r w:rsidRPr="00CA4E9D">
              <w:t>23</w:t>
            </w:r>
          </w:p>
        </w:tc>
        <w:tc>
          <w:tcPr>
            <w:tcW w:w="0" w:type="auto"/>
          </w:tcPr>
          <w:p w:rsidR="00360AED" w:rsidRPr="00CA4E9D" w:rsidRDefault="00360AED" w:rsidP="009D6FEF">
            <w:r w:rsidRPr="00CA4E9D">
              <w:t>23</w:t>
            </w:r>
          </w:p>
        </w:tc>
        <w:tc>
          <w:tcPr>
            <w:tcW w:w="0" w:type="auto"/>
          </w:tcPr>
          <w:p w:rsidR="00360AED" w:rsidRPr="00CA4E9D" w:rsidRDefault="00360AED" w:rsidP="009D6FEF">
            <w:r w:rsidRPr="00CA4E9D">
              <w:t>0,23</w:t>
            </w:r>
          </w:p>
        </w:tc>
        <w:tc>
          <w:tcPr>
            <w:tcW w:w="0" w:type="auto"/>
          </w:tcPr>
          <w:p w:rsidR="00360AED" w:rsidRPr="00CA4E9D" w:rsidRDefault="00360AED" w:rsidP="009D6FEF">
            <w:r w:rsidRPr="00CA4E9D">
              <w:t>0,23</w:t>
            </w:r>
          </w:p>
        </w:tc>
      </w:tr>
      <w:tr w:rsidR="00360AED" w:rsidRPr="009D6FEF" w:rsidTr="00CA4E9D">
        <w:tc>
          <w:tcPr>
            <w:tcW w:w="0" w:type="auto"/>
          </w:tcPr>
          <w:p w:rsidR="00360AED" w:rsidRPr="00CA4E9D" w:rsidRDefault="00360AED" w:rsidP="009D6FEF">
            <w:r w:rsidRPr="00CA4E9D">
              <w:t>Молоко или вода кипячёная</w:t>
            </w:r>
          </w:p>
        </w:tc>
        <w:tc>
          <w:tcPr>
            <w:tcW w:w="0" w:type="auto"/>
          </w:tcPr>
          <w:p w:rsidR="00360AED" w:rsidRPr="00CA4E9D" w:rsidRDefault="00360AED" w:rsidP="009D6FEF">
            <w:r w:rsidRPr="00CA4E9D">
              <w:t>30</w:t>
            </w:r>
          </w:p>
        </w:tc>
        <w:tc>
          <w:tcPr>
            <w:tcW w:w="0" w:type="auto"/>
          </w:tcPr>
          <w:p w:rsidR="00360AED" w:rsidRPr="00CA4E9D" w:rsidRDefault="00360AED" w:rsidP="009D6FEF">
            <w:r w:rsidRPr="00CA4E9D">
              <w:t>30</w:t>
            </w:r>
          </w:p>
        </w:tc>
        <w:tc>
          <w:tcPr>
            <w:tcW w:w="0" w:type="auto"/>
          </w:tcPr>
          <w:p w:rsidR="00360AED" w:rsidRPr="00CA4E9D" w:rsidRDefault="00360AED" w:rsidP="009D6FEF">
            <w:r w:rsidRPr="00CA4E9D">
              <w:t>0,3</w:t>
            </w:r>
          </w:p>
        </w:tc>
        <w:tc>
          <w:tcPr>
            <w:tcW w:w="0" w:type="auto"/>
          </w:tcPr>
          <w:p w:rsidR="00360AED" w:rsidRPr="00CA4E9D" w:rsidRDefault="00360AED" w:rsidP="009D6FEF">
            <w:r w:rsidRPr="00CA4E9D">
              <w:t>0,3</w:t>
            </w:r>
          </w:p>
        </w:tc>
      </w:tr>
      <w:tr w:rsidR="00360AED" w:rsidRPr="009D6FEF" w:rsidTr="00CA4E9D">
        <w:tc>
          <w:tcPr>
            <w:tcW w:w="0" w:type="auto"/>
          </w:tcPr>
          <w:p w:rsidR="00360AED" w:rsidRPr="00CA4E9D" w:rsidRDefault="00360AED" w:rsidP="009D6FEF">
            <w:r w:rsidRPr="00CA4E9D">
              <w:t>Сухари пшеничные</w:t>
            </w:r>
          </w:p>
        </w:tc>
        <w:tc>
          <w:tcPr>
            <w:tcW w:w="0" w:type="auto"/>
          </w:tcPr>
          <w:p w:rsidR="00360AED" w:rsidRPr="00CA4E9D" w:rsidRDefault="00360AED" w:rsidP="009D6FEF">
            <w:r w:rsidRPr="00CA4E9D">
              <w:t>4</w:t>
            </w:r>
          </w:p>
        </w:tc>
        <w:tc>
          <w:tcPr>
            <w:tcW w:w="0" w:type="auto"/>
          </w:tcPr>
          <w:p w:rsidR="00360AED" w:rsidRPr="00CA4E9D" w:rsidRDefault="00360AED" w:rsidP="009D6FEF">
            <w:r w:rsidRPr="00CA4E9D">
              <w:t>4</w:t>
            </w:r>
          </w:p>
        </w:tc>
        <w:tc>
          <w:tcPr>
            <w:tcW w:w="0" w:type="auto"/>
          </w:tcPr>
          <w:p w:rsidR="00360AED" w:rsidRPr="00CA4E9D" w:rsidRDefault="00360AED" w:rsidP="009D6FEF">
            <w:r w:rsidRPr="00CA4E9D">
              <w:t>0,04</w:t>
            </w:r>
          </w:p>
        </w:tc>
        <w:tc>
          <w:tcPr>
            <w:tcW w:w="0" w:type="auto"/>
          </w:tcPr>
          <w:p w:rsidR="00360AED" w:rsidRPr="00CA4E9D" w:rsidRDefault="00360AED" w:rsidP="009D6FEF">
            <w:r w:rsidRPr="00CA4E9D">
              <w:t>0,04</w:t>
            </w:r>
          </w:p>
        </w:tc>
      </w:tr>
      <w:tr w:rsidR="00360AED" w:rsidRPr="009D6FEF" w:rsidTr="00CA4E9D">
        <w:tc>
          <w:tcPr>
            <w:tcW w:w="0" w:type="auto"/>
          </w:tcPr>
          <w:p w:rsidR="00360AED" w:rsidRPr="00CA4E9D" w:rsidRDefault="00360AED" w:rsidP="009D6FEF">
            <w:r w:rsidRPr="00CA4E9D">
              <w:t>Масса полуфабриката</w:t>
            </w:r>
          </w:p>
        </w:tc>
        <w:tc>
          <w:tcPr>
            <w:tcW w:w="0" w:type="auto"/>
          </w:tcPr>
          <w:p w:rsidR="00360AED" w:rsidRPr="00CA4E9D" w:rsidRDefault="00360AED" w:rsidP="009D6FEF">
            <w:r w:rsidRPr="00CA4E9D">
              <w:t>-</w:t>
            </w:r>
          </w:p>
        </w:tc>
        <w:tc>
          <w:tcPr>
            <w:tcW w:w="0" w:type="auto"/>
          </w:tcPr>
          <w:p w:rsidR="00360AED" w:rsidRPr="00CA4E9D" w:rsidRDefault="00360AED" w:rsidP="009D6FEF">
            <w:r w:rsidRPr="00CA4E9D">
              <w:t>185</w:t>
            </w:r>
          </w:p>
        </w:tc>
        <w:tc>
          <w:tcPr>
            <w:tcW w:w="0" w:type="auto"/>
          </w:tcPr>
          <w:p w:rsidR="00360AED" w:rsidRPr="00CA4E9D" w:rsidRDefault="00360AED" w:rsidP="009D6FEF">
            <w:r w:rsidRPr="00CA4E9D">
              <w:t>-</w:t>
            </w:r>
          </w:p>
        </w:tc>
        <w:tc>
          <w:tcPr>
            <w:tcW w:w="0" w:type="auto"/>
          </w:tcPr>
          <w:p w:rsidR="00360AED" w:rsidRPr="00CA4E9D" w:rsidRDefault="00360AED" w:rsidP="009D6FEF">
            <w:r w:rsidRPr="00CA4E9D">
              <w:t>1,85</w:t>
            </w:r>
          </w:p>
        </w:tc>
      </w:tr>
      <w:tr w:rsidR="00360AED" w:rsidRPr="009D6FEF" w:rsidTr="00CA4E9D">
        <w:tc>
          <w:tcPr>
            <w:tcW w:w="0" w:type="auto"/>
          </w:tcPr>
          <w:p w:rsidR="00360AED" w:rsidRPr="00CA4E9D" w:rsidRDefault="00360AED" w:rsidP="009D6FEF">
            <w:r w:rsidRPr="00CA4E9D">
              <w:t>Жир животный топлёный пищевой</w:t>
            </w:r>
          </w:p>
        </w:tc>
        <w:tc>
          <w:tcPr>
            <w:tcW w:w="0" w:type="auto"/>
          </w:tcPr>
          <w:p w:rsidR="00360AED" w:rsidRPr="00CA4E9D" w:rsidRDefault="00360AED" w:rsidP="009D6FEF">
            <w:r w:rsidRPr="00CA4E9D">
              <w:t>10</w:t>
            </w:r>
          </w:p>
        </w:tc>
        <w:tc>
          <w:tcPr>
            <w:tcW w:w="0" w:type="auto"/>
          </w:tcPr>
          <w:p w:rsidR="00360AED" w:rsidRPr="00CA4E9D" w:rsidRDefault="00360AED" w:rsidP="009D6FEF">
            <w:r w:rsidRPr="00CA4E9D">
              <w:t>10</w:t>
            </w:r>
          </w:p>
        </w:tc>
        <w:tc>
          <w:tcPr>
            <w:tcW w:w="0" w:type="auto"/>
          </w:tcPr>
          <w:p w:rsidR="00360AED" w:rsidRPr="00CA4E9D" w:rsidRDefault="00360AED" w:rsidP="009D6FEF">
            <w:r w:rsidRPr="00CA4E9D">
              <w:t>0,1</w:t>
            </w:r>
          </w:p>
        </w:tc>
        <w:tc>
          <w:tcPr>
            <w:tcW w:w="0" w:type="auto"/>
          </w:tcPr>
          <w:p w:rsidR="00360AED" w:rsidRPr="00CA4E9D" w:rsidRDefault="00360AED" w:rsidP="009D6FEF">
            <w:r w:rsidRPr="00CA4E9D">
              <w:t>0,1</w:t>
            </w:r>
          </w:p>
        </w:tc>
      </w:tr>
      <w:tr w:rsidR="00360AED" w:rsidRPr="009D6FEF" w:rsidTr="00CA4E9D">
        <w:tc>
          <w:tcPr>
            <w:tcW w:w="0" w:type="auto"/>
          </w:tcPr>
          <w:p w:rsidR="00360AED" w:rsidRPr="00CA4E9D" w:rsidRDefault="00360AED" w:rsidP="009D6FEF">
            <w:r w:rsidRPr="00CA4E9D">
              <w:t>Масса готовых биточков</w:t>
            </w:r>
          </w:p>
        </w:tc>
        <w:tc>
          <w:tcPr>
            <w:tcW w:w="0" w:type="auto"/>
          </w:tcPr>
          <w:p w:rsidR="00360AED" w:rsidRPr="00CA4E9D" w:rsidRDefault="00360AED" w:rsidP="009D6FEF">
            <w:r w:rsidRPr="00CA4E9D">
              <w:t>-</w:t>
            </w:r>
          </w:p>
        </w:tc>
        <w:tc>
          <w:tcPr>
            <w:tcW w:w="0" w:type="auto"/>
          </w:tcPr>
          <w:p w:rsidR="00360AED" w:rsidRPr="00CA4E9D" w:rsidRDefault="00360AED" w:rsidP="009D6FEF">
            <w:r w:rsidRPr="00CA4E9D">
              <w:t>150</w:t>
            </w:r>
          </w:p>
        </w:tc>
        <w:tc>
          <w:tcPr>
            <w:tcW w:w="0" w:type="auto"/>
          </w:tcPr>
          <w:p w:rsidR="00360AED" w:rsidRPr="00CA4E9D" w:rsidRDefault="00360AED" w:rsidP="009D6FEF">
            <w:r w:rsidRPr="00CA4E9D">
              <w:t>-</w:t>
            </w:r>
          </w:p>
        </w:tc>
        <w:tc>
          <w:tcPr>
            <w:tcW w:w="0" w:type="auto"/>
          </w:tcPr>
          <w:p w:rsidR="00360AED" w:rsidRPr="00CA4E9D" w:rsidRDefault="00360AED" w:rsidP="009D6FEF">
            <w:r w:rsidRPr="00CA4E9D">
              <w:t>1,5</w:t>
            </w:r>
          </w:p>
        </w:tc>
      </w:tr>
      <w:tr w:rsidR="00360AED" w:rsidRPr="009D6FEF" w:rsidTr="00CA4E9D">
        <w:tc>
          <w:tcPr>
            <w:tcW w:w="0" w:type="auto"/>
          </w:tcPr>
          <w:p w:rsidR="00360AED" w:rsidRPr="00CA4E9D" w:rsidRDefault="00360AED" w:rsidP="009D6FEF">
            <w:r w:rsidRPr="00CA4E9D">
              <w:t xml:space="preserve">Гарнир </w:t>
            </w:r>
          </w:p>
        </w:tc>
        <w:tc>
          <w:tcPr>
            <w:tcW w:w="0" w:type="auto"/>
          </w:tcPr>
          <w:p w:rsidR="00360AED" w:rsidRPr="00CA4E9D" w:rsidRDefault="00360AED" w:rsidP="009D6FEF">
            <w:r w:rsidRPr="00CA4E9D">
              <w:t>-</w:t>
            </w:r>
          </w:p>
        </w:tc>
        <w:tc>
          <w:tcPr>
            <w:tcW w:w="0" w:type="auto"/>
          </w:tcPr>
          <w:p w:rsidR="00360AED" w:rsidRPr="00CA4E9D" w:rsidRDefault="00360AED" w:rsidP="009D6FEF">
            <w:r w:rsidRPr="00CA4E9D">
              <w:t>100</w:t>
            </w:r>
          </w:p>
        </w:tc>
        <w:tc>
          <w:tcPr>
            <w:tcW w:w="0" w:type="auto"/>
          </w:tcPr>
          <w:p w:rsidR="00360AED" w:rsidRPr="00CA4E9D" w:rsidRDefault="00360AED" w:rsidP="009D6FEF">
            <w:r w:rsidRPr="00CA4E9D">
              <w:t>-</w:t>
            </w:r>
          </w:p>
        </w:tc>
        <w:tc>
          <w:tcPr>
            <w:tcW w:w="0" w:type="auto"/>
          </w:tcPr>
          <w:p w:rsidR="00360AED" w:rsidRPr="00CA4E9D" w:rsidRDefault="00360AED" w:rsidP="009D6FEF">
            <w:r w:rsidRPr="00CA4E9D">
              <w:t>1</w:t>
            </w:r>
          </w:p>
        </w:tc>
      </w:tr>
      <w:tr w:rsidR="00360AED" w:rsidRPr="009D6FEF" w:rsidTr="00CA4E9D">
        <w:tc>
          <w:tcPr>
            <w:tcW w:w="0" w:type="auto"/>
          </w:tcPr>
          <w:p w:rsidR="00360AED" w:rsidRPr="00CA4E9D" w:rsidRDefault="00360AED" w:rsidP="009D6FEF">
            <w:r w:rsidRPr="00CA4E9D">
              <w:t>Соус № 558, 560, 561, 568, 587,588</w:t>
            </w:r>
          </w:p>
        </w:tc>
        <w:tc>
          <w:tcPr>
            <w:tcW w:w="0" w:type="auto"/>
          </w:tcPr>
          <w:p w:rsidR="00360AED" w:rsidRPr="00CA4E9D" w:rsidRDefault="00360AED" w:rsidP="009D6FEF">
            <w:r w:rsidRPr="00CA4E9D">
              <w:t>-</w:t>
            </w:r>
          </w:p>
        </w:tc>
        <w:tc>
          <w:tcPr>
            <w:tcW w:w="0" w:type="auto"/>
          </w:tcPr>
          <w:p w:rsidR="00360AED" w:rsidRPr="00CA4E9D" w:rsidRDefault="00360AED" w:rsidP="009D6FEF">
            <w:r w:rsidRPr="00CA4E9D">
              <w:t>50</w:t>
            </w:r>
          </w:p>
        </w:tc>
        <w:tc>
          <w:tcPr>
            <w:tcW w:w="0" w:type="auto"/>
          </w:tcPr>
          <w:p w:rsidR="00360AED" w:rsidRPr="00CA4E9D" w:rsidRDefault="00360AED" w:rsidP="009D6FEF">
            <w:r w:rsidRPr="00CA4E9D">
              <w:t>-</w:t>
            </w:r>
          </w:p>
        </w:tc>
        <w:tc>
          <w:tcPr>
            <w:tcW w:w="0" w:type="auto"/>
          </w:tcPr>
          <w:p w:rsidR="00360AED" w:rsidRPr="00CA4E9D" w:rsidRDefault="00360AED" w:rsidP="009D6FEF">
            <w:r w:rsidRPr="00CA4E9D">
              <w:t>0,5</w:t>
            </w:r>
          </w:p>
        </w:tc>
      </w:tr>
    </w:tbl>
    <w:p w:rsidR="00360AED" w:rsidRPr="009D6FEF" w:rsidRDefault="00360AED" w:rsidP="009D6FEF">
      <w:pPr>
        <w:jc w:val="center"/>
        <w:rPr>
          <w:u w:val="single"/>
        </w:rPr>
      </w:pPr>
      <w:r w:rsidRPr="009D6FEF">
        <w:rPr>
          <w:u w:val="single"/>
        </w:rPr>
        <w:t>Технология приготовления</w:t>
      </w:r>
    </w:p>
    <w:p w:rsidR="00360AED" w:rsidRPr="009D6FEF" w:rsidRDefault="00360AED" w:rsidP="009D6FEF">
      <w:r w:rsidRPr="009D6FEF">
        <w:rPr>
          <w:lang w:val="en-US"/>
        </w:rPr>
        <w:t>I</w:t>
      </w:r>
      <w:r w:rsidRPr="009D6FEF">
        <w:t>. Механическая кулинарная обработка продуктов</w:t>
      </w:r>
    </w:p>
    <w:p w:rsidR="00360AED" w:rsidRPr="009D6FEF" w:rsidRDefault="00360AED" w:rsidP="009D6FEF">
      <w:r w:rsidRPr="009D6FEF">
        <w:t>1. Мясо</w:t>
      </w:r>
    </w:p>
    <w:p w:rsidR="00360AED" w:rsidRPr="009D6FEF" w:rsidRDefault="00360AED" w:rsidP="009D6FEF">
      <w:r w:rsidRPr="009D6FEF">
        <w:t>- разморозить</w:t>
      </w:r>
    </w:p>
    <w:p w:rsidR="00360AED" w:rsidRPr="009D6FEF" w:rsidRDefault="00360AED" w:rsidP="009D6FEF">
      <w:r w:rsidRPr="009D6FEF">
        <w:t>- промыть, обсушить</w:t>
      </w:r>
    </w:p>
    <w:p w:rsidR="00360AED" w:rsidRPr="009D6FEF" w:rsidRDefault="00360AED" w:rsidP="009D6FEF">
      <w:r w:rsidRPr="009D6FEF">
        <w:t>- зачистить от плёнок и сухожилий</w:t>
      </w:r>
    </w:p>
    <w:p w:rsidR="00360AED" w:rsidRPr="009D6FEF" w:rsidRDefault="00360AED" w:rsidP="009D6FEF">
      <w:r w:rsidRPr="009D6FEF">
        <w:t>- пропустить через мясорубку</w:t>
      </w:r>
    </w:p>
    <w:p w:rsidR="00360AED" w:rsidRPr="009D6FEF" w:rsidRDefault="00360AED" w:rsidP="009D6FEF">
      <w:r w:rsidRPr="009D6FEF">
        <w:t>3. Сухари размолоть, просеять</w:t>
      </w:r>
    </w:p>
    <w:p w:rsidR="00360AED" w:rsidRPr="009D6FEF" w:rsidRDefault="00360AED" w:rsidP="009D6FEF">
      <w:r w:rsidRPr="009D6FEF">
        <w:t>4. Хлеб: обрезать корочки, замочить в молоке или воде</w:t>
      </w:r>
    </w:p>
    <w:p w:rsidR="00360AED" w:rsidRPr="009D6FEF" w:rsidRDefault="00360AED" w:rsidP="009D6FEF">
      <w:r w:rsidRPr="009D6FEF">
        <w:rPr>
          <w:lang w:val="en-US"/>
        </w:rPr>
        <w:t>II</w:t>
      </w:r>
      <w:r w:rsidRPr="009D6FEF">
        <w:t>. Приготовление блюда</w:t>
      </w:r>
    </w:p>
    <w:p w:rsidR="00360AED" w:rsidRPr="009D6FEF" w:rsidRDefault="00360AED" w:rsidP="009D6FEF">
      <w:r w:rsidRPr="009D6FEF">
        <w:t>1. Соединить рубленое мясо с замоченным хлебом</w:t>
      </w:r>
    </w:p>
    <w:p w:rsidR="00360AED" w:rsidRPr="009D6FEF" w:rsidRDefault="00360AED" w:rsidP="009D6FEF">
      <w:r w:rsidRPr="009D6FEF">
        <w:t>2. Добавить соль, перец</w:t>
      </w:r>
    </w:p>
    <w:p w:rsidR="00360AED" w:rsidRPr="009D6FEF" w:rsidRDefault="00360AED" w:rsidP="009D6FEF">
      <w:r w:rsidRPr="009D6FEF">
        <w:t>3. Пропустить через мясорубку ещё раз</w:t>
      </w:r>
    </w:p>
    <w:p w:rsidR="00360AED" w:rsidRPr="009D6FEF" w:rsidRDefault="00360AED" w:rsidP="009D6FEF">
      <w:r w:rsidRPr="009D6FEF">
        <w:t>4. Перемешать</w:t>
      </w:r>
    </w:p>
    <w:p w:rsidR="00360AED" w:rsidRPr="009D6FEF" w:rsidRDefault="00360AED" w:rsidP="009D6FEF">
      <w:r w:rsidRPr="009D6FEF">
        <w:t>5. Сформовать котлеты округло-приплюснутой формы 2-2,5 см толщиной</w:t>
      </w:r>
    </w:p>
    <w:p w:rsidR="00360AED" w:rsidRPr="009D6FEF" w:rsidRDefault="00360AED" w:rsidP="009D6FEF">
      <w:r w:rsidRPr="009D6FEF">
        <w:t>6. Панировать в сухарях</w:t>
      </w:r>
    </w:p>
    <w:p w:rsidR="00360AED" w:rsidRPr="009D6FEF" w:rsidRDefault="00360AED" w:rsidP="009D6FEF">
      <w:r w:rsidRPr="009D6FEF">
        <w:t>7. Жарить с двух сторон до готовности</w:t>
      </w:r>
    </w:p>
    <w:p w:rsidR="00360AED" w:rsidRPr="009D6FEF" w:rsidRDefault="00360AED" w:rsidP="009D6FEF">
      <w:r w:rsidRPr="009D6FEF">
        <w:t>8. Довести до готовности в жарочном шкафу 5 минут при 200-250</w:t>
      </w:r>
      <w:r w:rsidRPr="009D6FEF">
        <w:rPr>
          <w:vertAlign w:val="superscript"/>
        </w:rPr>
        <w:t>0</w:t>
      </w:r>
      <w:r w:rsidRPr="009D6FEF">
        <w:t>С</w:t>
      </w:r>
    </w:p>
    <w:p w:rsidR="00360AED" w:rsidRPr="009D6FEF" w:rsidRDefault="00360AED" w:rsidP="009D6FEF">
      <w:r w:rsidRPr="009D6FEF">
        <w:rPr>
          <w:lang w:val="en-US"/>
        </w:rPr>
        <w:t>III</w:t>
      </w:r>
      <w:r w:rsidRPr="009D6FEF">
        <w:t>. Отпуск. Подать в порционной тарелке, по 1-2 штуки на порцию, с гарниром, полив соусом и  посыпав зеленью.</w:t>
      </w:r>
    </w:p>
    <w:p w:rsidR="00360AED" w:rsidRPr="009D6FEF" w:rsidRDefault="00360AED" w:rsidP="009D6FEF">
      <w:pPr>
        <w:jc w:val="center"/>
        <w:rPr>
          <w:u w:val="single"/>
        </w:rPr>
      </w:pPr>
      <w:r w:rsidRPr="009D6FEF">
        <w:rPr>
          <w:u w:val="single"/>
        </w:rPr>
        <w:t xml:space="preserve">Требования к качеству. </w:t>
      </w:r>
    </w:p>
    <w:p w:rsidR="00360AED" w:rsidRPr="009D6FEF" w:rsidRDefault="00360AED" w:rsidP="009D6FEF">
      <w:pPr>
        <w:rPr>
          <w:u w:val="single"/>
        </w:rPr>
      </w:pPr>
      <w:r w:rsidRPr="009D6FEF">
        <w:t>Внешний вид – котлеты округло-приплюснутой формы в порционной тарелке с гарниром, политы соусом и оформлены зеленью</w:t>
      </w:r>
    </w:p>
    <w:p w:rsidR="00360AED" w:rsidRPr="009D6FEF" w:rsidRDefault="00360AED" w:rsidP="009D6FEF">
      <w:r w:rsidRPr="009D6FEF">
        <w:t>Консистенция – мягкая, пышная, без трещин, изделия сохранили форму, соус полужидкий</w:t>
      </w:r>
    </w:p>
    <w:p w:rsidR="00360AED" w:rsidRPr="009D6FEF" w:rsidRDefault="00360AED" w:rsidP="009D6FEF">
      <w:r w:rsidRPr="009D6FEF">
        <w:t xml:space="preserve">Цвет – золотисто-коричневый, в разрезе – серый, </w:t>
      </w:r>
    </w:p>
    <w:p w:rsidR="00360AED" w:rsidRPr="009D6FEF" w:rsidRDefault="00360AED" w:rsidP="009D6FEF">
      <w:r w:rsidRPr="009D6FEF">
        <w:t xml:space="preserve">Вкус и запах  Вкус в меру солёный. Запах жареного  мяса, специй </w:t>
      </w:r>
    </w:p>
    <w:p w:rsidR="00360AED" w:rsidRPr="009D6FEF" w:rsidRDefault="00360AED" w:rsidP="009D6FEF">
      <w:pPr>
        <w:rPr>
          <w:vertAlign w:val="superscript"/>
        </w:rPr>
      </w:pPr>
      <w:r w:rsidRPr="009D6FEF">
        <w:rPr>
          <w:u w:val="single"/>
        </w:rPr>
        <w:t>Сроки хранения</w:t>
      </w:r>
      <w:r w:rsidRPr="009D6FEF">
        <w:t xml:space="preserve"> – 3 часа при </w:t>
      </w:r>
      <w:r w:rsidRPr="009D6FEF">
        <w:rPr>
          <w:lang w:val="en-US"/>
        </w:rPr>
        <w:t>t</w:t>
      </w:r>
      <w:r w:rsidRPr="009D6FEF">
        <w:t xml:space="preserve"> 70-80</w:t>
      </w:r>
      <w:r w:rsidRPr="009D6FEF">
        <w:rPr>
          <w:vertAlign w:val="superscript"/>
        </w:rPr>
        <w:t>0</w:t>
      </w:r>
    </w:p>
    <w:p w:rsidR="00360AED" w:rsidRPr="009D6FEF" w:rsidRDefault="00360AED" w:rsidP="009D6FEF">
      <w:pPr>
        <w:rPr>
          <w:vertAlign w:val="superscript"/>
        </w:rPr>
      </w:pPr>
    </w:p>
    <w:p w:rsidR="00360AED" w:rsidRPr="009D6FEF" w:rsidRDefault="00360AED" w:rsidP="009D6FEF">
      <w:pPr>
        <w:jc w:val="center"/>
      </w:pPr>
    </w:p>
    <w:p w:rsidR="00360AED" w:rsidRPr="009D6FEF" w:rsidRDefault="00360AED" w:rsidP="009D6FEF">
      <w:pPr>
        <w:jc w:val="center"/>
      </w:pPr>
    </w:p>
    <w:p w:rsidR="00360AED" w:rsidRPr="009D6FEF" w:rsidRDefault="00360AED" w:rsidP="009D6FEF">
      <w:pPr>
        <w:jc w:val="center"/>
      </w:pPr>
    </w:p>
    <w:p w:rsidR="00360AED" w:rsidRDefault="00360AED" w:rsidP="00E444FD">
      <w:pPr>
        <w:jc w:val="right"/>
      </w:pPr>
      <w:r>
        <w:t>ПРИЛОЖЕНИЕ 3.3.</w:t>
      </w:r>
    </w:p>
    <w:p w:rsidR="00360AED" w:rsidRPr="00E444FD" w:rsidRDefault="00360AED" w:rsidP="00E444FD">
      <w:pPr>
        <w:jc w:val="center"/>
        <w:rPr>
          <w:b/>
        </w:rPr>
      </w:pPr>
      <w:r w:rsidRPr="00E444FD">
        <w:rPr>
          <w:b/>
        </w:rPr>
        <w:t xml:space="preserve">Технологическая карта </w:t>
      </w:r>
    </w:p>
    <w:p w:rsidR="00360AED" w:rsidRPr="00E444FD" w:rsidRDefault="00360AED" w:rsidP="00E444FD">
      <w:r w:rsidRPr="00E444FD">
        <w:t>Наименование: Тефтели мясные</w:t>
      </w:r>
    </w:p>
    <w:p w:rsidR="00360AED" w:rsidRPr="00E444FD" w:rsidRDefault="00360AED" w:rsidP="00E444FD">
      <w:r w:rsidRPr="00E444FD">
        <w:t>Сборник рецептур № 473</w:t>
      </w:r>
    </w:p>
    <w:p w:rsidR="00360AED" w:rsidRPr="00E444FD" w:rsidRDefault="00360AED" w:rsidP="00E444FD">
      <w:r w:rsidRPr="00E444FD">
        <w:t xml:space="preserve">Колонка вложения </w:t>
      </w:r>
      <w:r w:rsidRPr="00E444FD">
        <w:rPr>
          <w:lang w:val="en-US"/>
        </w:rPr>
        <w:t>II</w:t>
      </w:r>
    </w:p>
    <w:p w:rsidR="00360AED" w:rsidRPr="00E444FD" w:rsidRDefault="00360AED" w:rsidP="00E444FD">
      <w:r w:rsidRPr="00E444FD">
        <w:t>Год издания 2007 г.</w:t>
      </w:r>
    </w:p>
    <w:p w:rsidR="00360AED" w:rsidRPr="00E444FD" w:rsidRDefault="00360AED" w:rsidP="00E444FD">
      <w:r w:rsidRPr="00E444FD">
        <w:t>Выход: 190 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81"/>
        <w:gridCol w:w="943"/>
        <w:gridCol w:w="812"/>
        <w:gridCol w:w="1041"/>
        <w:gridCol w:w="895"/>
      </w:tblGrid>
      <w:tr w:rsidR="00360AED" w:rsidRPr="00E444FD" w:rsidTr="00CA4E9D">
        <w:tc>
          <w:tcPr>
            <w:tcW w:w="0" w:type="auto"/>
            <w:vMerge w:val="restart"/>
          </w:tcPr>
          <w:p w:rsidR="00360AED" w:rsidRPr="00CA4E9D" w:rsidRDefault="00360AED" w:rsidP="00E444FD">
            <w:r w:rsidRPr="00CA4E9D">
              <w:t xml:space="preserve">Наименование </w:t>
            </w:r>
          </w:p>
        </w:tc>
        <w:tc>
          <w:tcPr>
            <w:tcW w:w="0" w:type="auto"/>
            <w:gridSpan w:val="2"/>
          </w:tcPr>
          <w:p w:rsidR="00360AED" w:rsidRPr="00CA4E9D" w:rsidRDefault="00360AED" w:rsidP="00E444FD">
            <w:pPr>
              <w:rPr>
                <w:i/>
              </w:rPr>
            </w:pPr>
            <w:r w:rsidRPr="00CA4E9D">
              <w:t xml:space="preserve">На 1 порцию, </w:t>
            </w:r>
            <w:r w:rsidRPr="00CA4E9D">
              <w:rPr>
                <w:i/>
              </w:rPr>
              <w:t>г</w:t>
            </w:r>
          </w:p>
        </w:tc>
        <w:tc>
          <w:tcPr>
            <w:tcW w:w="0" w:type="auto"/>
            <w:gridSpan w:val="2"/>
          </w:tcPr>
          <w:p w:rsidR="00360AED" w:rsidRPr="00CA4E9D" w:rsidRDefault="00360AED" w:rsidP="00E444FD">
            <w:pPr>
              <w:rPr>
                <w:i/>
              </w:rPr>
            </w:pPr>
            <w:r w:rsidRPr="00CA4E9D">
              <w:t xml:space="preserve">На 10 порций, </w:t>
            </w:r>
            <w:r w:rsidRPr="00CA4E9D">
              <w:rPr>
                <w:i/>
              </w:rPr>
              <w:t>кг</w:t>
            </w:r>
          </w:p>
        </w:tc>
      </w:tr>
      <w:tr w:rsidR="00360AED" w:rsidRPr="00E444FD" w:rsidTr="00CA4E9D">
        <w:tc>
          <w:tcPr>
            <w:tcW w:w="0" w:type="auto"/>
            <w:vMerge/>
          </w:tcPr>
          <w:p w:rsidR="00360AED" w:rsidRPr="00CA4E9D" w:rsidRDefault="00360AED" w:rsidP="00E444FD"/>
        </w:tc>
        <w:tc>
          <w:tcPr>
            <w:tcW w:w="0" w:type="auto"/>
          </w:tcPr>
          <w:p w:rsidR="00360AED" w:rsidRPr="00CA4E9D" w:rsidRDefault="00360AED" w:rsidP="00E444FD">
            <w:r w:rsidRPr="00CA4E9D">
              <w:t>брутто</w:t>
            </w:r>
          </w:p>
        </w:tc>
        <w:tc>
          <w:tcPr>
            <w:tcW w:w="0" w:type="auto"/>
          </w:tcPr>
          <w:p w:rsidR="00360AED" w:rsidRPr="00CA4E9D" w:rsidRDefault="00360AED" w:rsidP="00E444FD">
            <w:r w:rsidRPr="00CA4E9D">
              <w:t>нетто</w:t>
            </w:r>
          </w:p>
        </w:tc>
        <w:tc>
          <w:tcPr>
            <w:tcW w:w="0" w:type="auto"/>
          </w:tcPr>
          <w:p w:rsidR="00360AED" w:rsidRPr="00CA4E9D" w:rsidRDefault="00360AED" w:rsidP="00E444FD">
            <w:r w:rsidRPr="00CA4E9D">
              <w:t>брутто</w:t>
            </w:r>
          </w:p>
        </w:tc>
        <w:tc>
          <w:tcPr>
            <w:tcW w:w="0" w:type="auto"/>
          </w:tcPr>
          <w:p w:rsidR="00360AED" w:rsidRPr="00CA4E9D" w:rsidRDefault="00360AED" w:rsidP="00E444FD">
            <w:r w:rsidRPr="00CA4E9D">
              <w:t>нетто</w:t>
            </w:r>
          </w:p>
        </w:tc>
      </w:tr>
      <w:tr w:rsidR="00360AED" w:rsidRPr="00E444FD" w:rsidTr="00CA4E9D">
        <w:tc>
          <w:tcPr>
            <w:tcW w:w="0" w:type="auto"/>
          </w:tcPr>
          <w:p w:rsidR="00360AED" w:rsidRPr="00CA4E9D" w:rsidRDefault="00360AED" w:rsidP="00E444FD">
            <w:r w:rsidRPr="00CA4E9D">
              <w:t>Говядина (котлетное мясо)</w:t>
            </w:r>
          </w:p>
        </w:tc>
        <w:tc>
          <w:tcPr>
            <w:tcW w:w="0" w:type="auto"/>
          </w:tcPr>
          <w:p w:rsidR="00360AED" w:rsidRPr="00CA4E9D" w:rsidRDefault="00360AED" w:rsidP="00E444FD">
            <w:r w:rsidRPr="00CA4E9D">
              <w:t>103</w:t>
            </w:r>
          </w:p>
        </w:tc>
        <w:tc>
          <w:tcPr>
            <w:tcW w:w="0" w:type="auto"/>
          </w:tcPr>
          <w:p w:rsidR="00360AED" w:rsidRPr="00CA4E9D" w:rsidRDefault="00360AED" w:rsidP="00E444FD">
            <w:r w:rsidRPr="00CA4E9D">
              <w:t>76</w:t>
            </w:r>
          </w:p>
        </w:tc>
        <w:tc>
          <w:tcPr>
            <w:tcW w:w="0" w:type="auto"/>
          </w:tcPr>
          <w:p w:rsidR="00360AED" w:rsidRPr="00CA4E9D" w:rsidRDefault="00360AED" w:rsidP="00E444FD">
            <w:r w:rsidRPr="00CA4E9D">
              <w:t>1,03</w:t>
            </w:r>
          </w:p>
        </w:tc>
        <w:tc>
          <w:tcPr>
            <w:tcW w:w="0" w:type="auto"/>
          </w:tcPr>
          <w:p w:rsidR="00360AED" w:rsidRPr="00CA4E9D" w:rsidRDefault="00360AED" w:rsidP="00E444FD">
            <w:r w:rsidRPr="00CA4E9D">
              <w:t>0,76</w:t>
            </w:r>
          </w:p>
        </w:tc>
      </w:tr>
      <w:tr w:rsidR="00360AED" w:rsidRPr="00E444FD" w:rsidTr="00CA4E9D">
        <w:tc>
          <w:tcPr>
            <w:tcW w:w="0" w:type="auto"/>
          </w:tcPr>
          <w:p w:rsidR="00360AED" w:rsidRPr="00CA4E9D" w:rsidRDefault="00360AED" w:rsidP="00E444FD">
            <w:r w:rsidRPr="00CA4E9D">
              <w:t>Крупа рисовая</w:t>
            </w:r>
          </w:p>
        </w:tc>
        <w:tc>
          <w:tcPr>
            <w:tcW w:w="0" w:type="auto"/>
          </w:tcPr>
          <w:p w:rsidR="00360AED" w:rsidRPr="00CA4E9D" w:rsidRDefault="00360AED" w:rsidP="00E444FD">
            <w:r w:rsidRPr="00CA4E9D">
              <w:t>11</w:t>
            </w:r>
          </w:p>
        </w:tc>
        <w:tc>
          <w:tcPr>
            <w:tcW w:w="0" w:type="auto"/>
          </w:tcPr>
          <w:p w:rsidR="00360AED" w:rsidRPr="00CA4E9D" w:rsidRDefault="00360AED" w:rsidP="00E444FD">
            <w:r w:rsidRPr="00CA4E9D">
              <w:t>11</w:t>
            </w:r>
          </w:p>
        </w:tc>
        <w:tc>
          <w:tcPr>
            <w:tcW w:w="0" w:type="auto"/>
          </w:tcPr>
          <w:p w:rsidR="00360AED" w:rsidRPr="00CA4E9D" w:rsidRDefault="00360AED" w:rsidP="00E444FD">
            <w:r w:rsidRPr="00CA4E9D">
              <w:t>0,11</w:t>
            </w:r>
          </w:p>
        </w:tc>
        <w:tc>
          <w:tcPr>
            <w:tcW w:w="0" w:type="auto"/>
          </w:tcPr>
          <w:p w:rsidR="00360AED" w:rsidRPr="00CA4E9D" w:rsidRDefault="00360AED" w:rsidP="00E444FD">
            <w:r w:rsidRPr="00CA4E9D">
              <w:t>0,11</w:t>
            </w:r>
          </w:p>
        </w:tc>
      </w:tr>
      <w:tr w:rsidR="00360AED" w:rsidRPr="00E444FD" w:rsidTr="00CA4E9D">
        <w:tc>
          <w:tcPr>
            <w:tcW w:w="0" w:type="auto"/>
          </w:tcPr>
          <w:p w:rsidR="00360AED" w:rsidRPr="00CA4E9D" w:rsidRDefault="00360AED" w:rsidP="00E444FD">
            <w:r w:rsidRPr="00CA4E9D">
              <w:t>Вода питьевая</w:t>
            </w:r>
          </w:p>
        </w:tc>
        <w:tc>
          <w:tcPr>
            <w:tcW w:w="0" w:type="auto"/>
          </w:tcPr>
          <w:p w:rsidR="00360AED" w:rsidRPr="00CA4E9D" w:rsidRDefault="00360AED" w:rsidP="00E444FD">
            <w:r w:rsidRPr="00CA4E9D">
              <w:t>12</w:t>
            </w:r>
          </w:p>
        </w:tc>
        <w:tc>
          <w:tcPr>
            <w:tcW w:w="0" w:type="auto"/>
          </w:tcPr>
          <w:p w:rsidR="00360AED" w:rsidRPr="00CA4E9D" w:rsidRDefault="00360AED" w:rsidP="00E444FD">
            <w:r w:rsidRPr="00CA4E9D">
              <w:t>12</w:t>
            </w:r>
          </w:p>
        </w:tc>
        <w:tc>
          <w:tcPr>
            <w:tcW w:w="0" w:type="auto"/>
          </w:tcPr>
          <w:p w:rsidR="00360AED" w:rsidRPr="00CA4E9D" w:rsidRDefault="00360AED" w:rsidP="00E444FD">
            <w:r w:rsidRPr="00CA4E9D">
              <w:t>0,12</w:t>
            </w:r>
          </w:p>
        </w:tc>
        <w:tc>
          <w:tcPr>
            <w:tcW w:w="0" w:type="auto"/>
          </w:tcPr>
          <w:p w:rsidR="00360AED" w:rsidRPr="00CA4E9D" w:rsidRDefault="00360AED" w:rsidP="00E444FD">
            <w:r w:rsidRPr="00CA4E9D">
              <w:t>0,12</w:t>
            </w:r>
          </w:p>
        </w:tc>
      </w:tr>
      <w:tr w:rsidR="00360AED" w:rsidRPr="00E444FD" w:rsidTr="00CA4E9D">
        <w:tc>
          <w:tcPr>
            <w:tcW w:w="0" w:type="auto"/>
          </w:tcPr>
          <w:p w:rsidR="00360AED" w:rsidRPr="00CA4E9D" w:rsidRDefault="00360AED" w:rsidP="00E444FD">
            <w:r w:rsidRPr="00CA4E9D">
              <w:t>Жир животный</w:t>
            </w:r>
          </w:p>
        </w:tc>
        <w:tc>
          <w:tcPr>
            <w:tcW w:w="0" w:type="auto"/>
          </w:tcPr>
          <w:p w:rsidR="00360AED" w:rsidRPr="00CA4E9D" w:rsidRDefault="00360AED" w:rsidP="00E444FD">
            <w:r w:rsidRPr="00CA4E9D">
              <w:t>4</w:t>
            </w:r>
          </w:p>
        </w:tc>
        <w:tc>
          <w:tcPr>
            <w:tcW w:w="0" w:type="auto"/>
          </w:tcPr>
          <w:p w:rsidR="00360AED" w:rsidRPr="00CA4E9D" w:rsidRDefault="00360AED" w:rsidP="00E444FD">
            <w:r w:rsidRPr="00CA4E9D">
              <w:t>4</w:t>
            </w:r>
          </w:p>
        </w:tc>
        <w:tc>
          <w:tcPr>
            <w:tcW w:w="0" w:type="auto"/>
          </w:tcPr>
          <w:p w:rsidR="00360AED" w:rsidRPr="00CA4E9D" w:rsidRDefault="00360AED" w:rsidP="00E444FD">
            <w:r w:rsidRPr="00CA4E9D">
              <w:t>0,04</w:t>
            </w:r>
          </w:p>
        </w:tc>
        <w:tc>
          <w:tcPr>
            <w:tcW w:w="0" w:type="auto"/>
          </w:tcPr>
          <w:p w:rsidR="00360AED" w:rsidRPr="00CA4E9D" w:rsidRDefault="00360AED" w:rsidP="00E444FD">
            <w:r w:rsidRPr="00CA4E9D">
              <w:t>0,04</w:t>
            </w:r>
          </w:p>
        </w:tc>
      </w:tr>
      <w:tr w:rsidR="00360AED" w:rsidRPr="00E444FD" w:rsidTr="00CA4E9D">
        <w:tc>
          <w:tcPr>
            <w:tcW w:w="0" w:type="auto"/>
          </w:tcPr>
          <w:p w:rsidR="00360AED" w:rsidRPr="00CA4E9D" w:rsidRDefault="00360AED" w:rsidP="00E444FD">
            <w:r w:rsidRPr="00CA4E9D">
              <w:t>Лук репчатый</w:t>
            </w:r>
          </w:p>
        </w:tc>
        <w:tc>
          <w:tcPr>
            <w:tcW w:w="0" w:type="auto"/>
          </w:tcPr>
          <w:p w:rsidR="00360AED" w:rsidRPr="00CA4E9D" w:rsidRDefault="00360AED" w:rsidP="00E444FD">
            <w:r w:rsidRPr="00CA4E9D">
              <w:t>29</w:t>
            </w:r>
          </w:p>
        </w:tc>
        <w:tc>
          <w:tcPr>
            <w:tcW w:w="0" w:type="auto"/>
          </w:tcPr>
          <w:p w:rsidR="00360AED" w:rsidRPr="00CA4E9D" w:rsidRDefault="00360AED" w:rsidP="00E444FD">
            <w:r w:rsidRPr="00CA4E9D">
              <w:t>24</w:t>
            </w:r>
          </w:p>
        </w:tc>
        <w:tc>
          <w:tcPr>
            <w:tcW w:w="0" w:type="auto"/>
          </w:tcPr>
          <w:p w:rsidR="00360AED" w:rsidRPr="00CA4E9D" w:rsidRDefault="00360AED" w:rsidP="00E444FD">
            <w:r w:rsidRPr="00CA4E9D">
              <w:t>0,29</w:t>
            </w:r>
          </w:p>
        </w:tc>
        <w:tc>
          <w:tcPr>
            <w:tcW w:w="0" w:type="auto"/>
          </w:tcPr>
          <w:p w:rsidR="00360AED" w:rsidRPr="00CA4E9D" w:rsidRDefault="00360AED" w:rsidP="00E444FD">
            <w:r w:rsidRPr="00CA4E9D">
              <w:t>0,24</w:t>
            </w:r>
          </w:p>
        </w:tc>
      </w:tr>
      <w:tr w:rsidR="00360AED" w:rsidRPr="00E444FD" w:rsidTr="00CA4E9D">
        <w:tc>
          <w:tcPr>
            <w:tcW w:w="0" w:type="auto"/>
          </w:tcPr>
          <w:p w:rsidR="00360AED" w:rsidRPr="00CA4E9D" w:rsidRDefault="00360AED" w:rsidP="00E444FD">
            <w:r w:rsidRPr="00CA4E9D">
              <w:t>Жир животный</w:t>
            </w:r>
          </w:p>
        </w:tc>
        <w:tc>
          <w:tcPr>
            <w:tcW w:w="0" w:type="auto"/>
          </w:tcPr>
          <w:p w:rsidR="00360AED" w:rsidRPr="00CA4E9D" w:rsidRDefault="00360AED" w:rsidP="00E444FD">
            <w:r w:rsidRPr="00CA4E9D">
              <w:t>7</w:t>
            </w:r>
          </w:p>
        </w:tc>
        <w:tc>
          <w:tcPr>
            <w:tcW w:w="0" w:type="auto"/>
          </w:tcPr>
          <w:p w:rsidR="00360AED" w:rsidRPr="00CA4E9D" w:rsidRDefault="00360AED" w:rsidP="00E444FD">
            <w:r w:rsidRPr="00CA4E9D">
              <w:t>7</w:t>
            </w:r>
          </w:p>
        </w:tc>
        <w:tc>
          <w:tcPr>
            <w:tcW w:w="0" w:type="auto"/>
          </w:tcPr>
          <w:p w:rsidR="00360AED" w:rsidRPr="00CA4E9D" w:rsidRDefault="00360AED" w:rsidP="00E444FD">
            <w:r w:rsidRPr="00CA4E9D">
              <w:t>0,07</w:t>
            </w:r>
          </w:p>
        </w:tc>
        <w:tc>
          <w:tcPr>
            <w:tcW w:w="0" w:type="auto"/>
          </w:tcPr>
          <w:p w:rsidR="00360AED" w:rsidRPr="00CA4E9D" w:rsidRDefault="00360AED" w:rsidP="00E444FD">
            <w:r w:rsidRPr="00CA4E9D">
              <w:t>0,07</w:t>
            </w:r>
          </w:p>
        </w:tc>
      </w:tr>
      <w:tr w:rsidR="00360AED" w:rsidRPr="00E444FD" w:rsidTr="00CA4E9D">
        <w:tc>
          <w:tcPr>
            <w:tcW w:w="0" w:type="auto"/>
          </w:tcPr>
          <w:p w:rsidR="00360AED" w:rsidRPr="00CA4E9D" w:rsidRDefault="00360AED" w:rsidP="00E444FD">
            <w:r w:rsidRPr="00CA4E9D">
              <w:t>Мука пшеничная 1 сорт</w:t>
            </w:r>
          </w:p>
        </w:tc>
        <w:tc>
          <w:tcPr>
            <w:tcW w:w="0" w:type="auto"/>
          </w:tcPr>
          <w:p w:rsidR="00360AED" w:rsidRPr="00CA4E9D" w:rsidRDefault="00360AED" w:rsidP="00E444FD">
            <w:r w:rsidRPr="00CA4E9D">
              <w:t>8</w:t>
            </w:r>
          </w:p>
        </w:tc>
        <w:tc>
          <w:tcPr>
            <w:tcW w:w="0" w:type="auto"/>
          </w:tcPr>
          <w:p w:rsidR="00360AED" w:rsidRPr="00CA4E9D" w:rsidRDefault="00360AED" w:rsidP="00E444FD">
            <w:r w:rsidRPr="00CA4E9D">
              <w:t>8</w:t>
            </w:r>
          </w:p>
        </w:tc>
        <w:tc>
          <w:tcPr>
            <w:tcW w:w="0" w:type="auto"/>
          </w:tcPr>
          <w:p w:rsidR="00360AED" w:rsidRPr="00CA4E9D" w:rsidRDefault="00360AED" w:rsidP="00E444FD">
            <w:r w:rsidRPr="00CA4E9D">
              <w:t>0,08</w:t>
            </w:r>
          </w:p>
        </w:tc>
        <w:tc>
          <w:tcPr>
            <w:tcW w:w="0" w:type="auto"/>
          </w:tcPr>
          <w:p w:rsidR="00360AED" w:rsidRPr="00CA4E9D" w:rsidRDefault="00360AED" w:rsidP="00E444FD">
            <w:r w:rsidRPr="00CA4E9D">
              <w:t>0,08</w:t>
            </w:r>
          </w:p>
        </w:tc>
      </w:tr>
      <w:tr w:rsidR="00360AED" w:rsidRPr="00E444FD" w:rsidTr="00CA4E9D">
        <w:tc>
          <w:tcPr>
            <w:tcW w:w="0" w:type="auto"/>
          </w:tcPr>
          <w:p w:rsidR="00360AED" w:rsidRPr="00CA4E9D" w:rsidRDefault="00360AED" w:rsidP="00E444FD">
            <w:r w:rsidRPr="00CA4E9D">
              <w:t>Соус №572</w:t>
            </w:r>
          </w:p>
        </w:tc>
        <w:tc>
          <w:tcPr>
            <w:tcW w:w="0" w:type="auto"/>
          </w:tcPr>
          <w:p w:rsidR="00360AED" w:rsidRPr="00CA4E9D" w:rsidRDefault="00360AED" w:rsidP="00E444FD">
            <w:r w:rsidRPr="00CA4E9D">
              <w:t>75</w:t>
            </w:r>
          </w:p>
        </w:tc>
        <w:tc>
          <w:tcPr>
            <w:tcW w:w="0" w:type="auto"/>
          </w:tcPr>
          <w:p w:rsidR="00360AED" w:rsidRPr="00CA4E9D" w:rsidRDefault="00360AED" w:rsidP="00E444FD">
            <w:r w:rsidRPr="00CA4E9D">
              <w:t>75</w:t>
            </w:r>
          </w:p>
        </w:tc>
        <w:tc>
          <w:tcPr>
            <w:tcW w:w="0" w:type="auto"/>
          </w:tcPr>
          <w:p w:rsidR="00360AED" w:rsidRPr="00CA4E9D" w:rsidRDefault="00360AED" w:rsidP="00E444FD">
            <w:r w:rsidRPr="00CA4E9D">
              <w:t>0,75</w:t>
            </w:r>
          </w:p>
        </w:tc>
        <w:tc>
          <w:tcPr>
            <w:tcW w:w="0" w:type="auto"/>
          </w:tcPr>
          <w:p w:rsidR="00360AED" w:rsidRPr="00CA4E9D" w:rsidRDefault="00360AED" w:rsidP="00E444FD">
            <w:r w:rsidRPr="00CA4E9D">
              <w:t>0,75</w:t>
            </w:r>
          </w:p>
        </w:tc>
      </w:tr>
    </w:tbl>
    <w:p w:rsidR="00360AED" w:rsidRPr="00E444FD" w:rsidRDefault="00360AED" w:rsidP="00E444FD">
      <w:pPr>
        <w:jc w:val="center"/>
        <w:rPr>
          <w:u w:val="single"/>
        </w:rPr>
      </w:pPr>
      <w:r w:rsidRPr="00E444FD">
        <w:rPr>
          <w:u w:val="single"/>
        </w:rPr>
        <w:t>Технология приготовления блюда</w:t>
      </w:r>
    </w:p>
    <w:p w:rsidR="00360AED" w:rsidRPr="00E444FD" w:rsidRDefault="00360AED" w:rsidP="00E444FD">
      <w:r w:rsidRPr="00E444FD">
        <w:rPr>
          <w:lang w:val="en-US"/>
        </w:rPr>
        <w:t>I</w:t>
      </w:r>
      <w:r w:rsidRPr="00E444FD">
        <w:t>. Механическая кулинарная обработка продуктов</w:t>
      </w:r>
    </w:p>
    <w:p w:rsidR="00360AED" w:rsidRPr="00E444FD" w:rsidRDefault="00360AED" w:rsidP="00E444FD">
      <w:r w:rsidRPr="00E444FD">
        <w:t>1. Мясо</w:t>
      </w:r>
      <w:r>
        <w:t xml:space="preserve">, </w:t>
      </w:r>
      <w:r w:rsidRPr="00E444FD">
        <w:t>разморозить</w:t>
      </w:r>
      <w:r>
        <w:t xml:space="preserve">, </w:t>
      </w:r>
      <w:r w:rsidRPr="00E444FD">
        <w:t>очистить от сухожилий и плёнок</w:t>
      </w:r>
      <w:r>
        <w:t xml:space="preserve">, </w:t>
      </w:r>
      <w:r w:rsidRPr="00E444FD">
        <w:t>нарезать на кусочки</w:t>
      </w:r>
      <w:r>
        <w:t xml:space="preserve">, </w:t>
      </w:r>
      <w:r w:rsidRPr="00E444FD">
        <w:t>промыть</w:t>
      </w:r>
      <w:r>
        <w:t xml:space="preserve">, </w:t>
      </w:r>
      <w:r w:rsidRPr="00E444FD">
        <w:t>пропустить через мясорубку</w:t>
      </w:r>
    </w:p>
    <w:p w:rsidR="00360AED" w:rsidRPr="00E444FD" w:rsidRDefault="00360AED" w:rsidP="00E444FD">
      <w:r w:rsidRPr="00E444FD">
        <w:t>2. Рис</w:t>
      </w:r>
    </w:p>
    <w:p w:rsidR="00360AED" w:rsidRPr="00E444FD" w:rsidRDefault="00360AED" w:rsidP="00E444FD">
      <w:r w:rsidRPr="00E444FD">
        <w:t>- перебрать</w:t>
      </w:r>
    </w:p>
    <w:p w:rsidR="00360AED" w:rsidRPr="00E444FD" w:rsidRDefault="00360AED" w:rsidP="00E444FD">
      <w:r w:rsidRPr="00E444FD">
        <w:t>- промыть</w:t>
      </w:r>
    </w:p>
    <w:p w:rsidR="00360AED" w:rsidRPr="00E444FD" w:rsidRDefault="00360AED" w:rsidP="00E444FD">
      <w:r w:rsidRPr="00E444FD">
        <w:t>3. Лук</w:t>
      </w:r>
    </w:p>
    <w:p w:rsidR="00360AED" w:rsidRPr="00E444FD" w:rsidRDefault="00360AED" w:rsidP="00E444FD">
      <w:r w:rsidRPr="00E444FD">
        <w:t>- перебрать</w:t>
      </w:r>
    </w:p>
    <w:p w:rsidR="00360AED" w:rsidRPr="00E444FD" w:rsidRDefault="00360AED" w:rsidP="00E444FD">
      <w:r w:rsidRPr="00E444FD">
        <w:t xml:space="preserve">- промыть </w:t>
      </w:r>
    </w:p>
    <w:p w:rsidR="00360AED" w:rsidRPr="00E444FD" w:rsidRDefault="00360AED" w:rsidP="00E444FD">
      <w:r w:rsidRPr="00E444FD">
        <w:t>- очистить</w:t>
      </w:r>
    </w:p>
    <w:p w:rsidR="00360AED" w:rsidRPr="00E444FD" w:rsidRDefault="00360AED" w:rsidP="00E444FD">
      <w:r w:rsidRPr="00E444FD">
        <w:t>- нарезать мелкими кубиками</w:t>
      </w:r>
    </w:p>
    <w:p w:rsidR="00360AED" w:rsidRPr="00E444FD" w:rsidRDefault="00360AED" w:rsidP="00E444FD">
      <w:r w:rsidRPr="00E444FD">
        <w:rPr>
          <w:lang w:val="en-US"/>
        </w:rPr>
        <w:t>II</w:t>
      </w:r>
      <w:r w:rsidRPr="00E444FD">
        <w:t xml:space="preserve">. Приготовление полуфабриката </w:t>
      </w:r>
    </w:p>
    <w:p w:rsidR="00360AED" w:rsidRPr="00E444FD" w:rsidRDefault="00360AED" w:rsidP="00E444FD">
      <w:r w:rsidRPr="00E444FD">
        <w:t>1. Пассеровать лук</w:t>
      </w:r>
    </w:p>
    <w:p w:rsidR="00360AED" w:rsidRPr="00E444FD" w:rsidRDefault="00360AED" w:rsidP="00E444FD">
      <w:r w:rsidRPr="00E444FD">
        <w:t>2. Отварить рис</w:t>
      </w:r>
    </w:p>
    <w:p w:rsidR="00360AED" w:rsidRPr="00E444FD" w:rsidRDefault="00360AED" w:rsidP="00E444FD">
      <w:r w:rsidRPr="00E444FD">
        <w:t>3. Соединить пропущенное через мясорубку мясо, отваренный рис, пассерованный лук, перец чёрный молотый, соль.</w:t>
      </w:r>
    </w:p>
    <w:p w:rsidR="00360AED" w:rsidRPr="00E444FD" w:rsidRDefault="00360AED" w:rsidP="00E444FD">
      <w:r w:rsidRPr="00E444FD">
        <w:t>4. Вымешать тщательно</w:t>
      </w:r>
    </w:p>
    <w:p w:rsidR="00360AED" w:rsidRPr="00E444FD" w:rsidRDefault="00360AED" w:rsidP="00E444FD">
      <w:r w:rsidRPr="00E444FD">
        <w:t xml:space="preserve">5. Сформовать изделия в виде шариков диаметром 3 </w:t>
      </w:r>
      <w:r w:rsidRPr="00E444FD">
        <w:rPr>
          <w:i/>
        </w:rPr>
        <w:t>см</w:t>
      </w:r>
    </w:p>
    <w:p w:rsidR="00360AED" w:rsidRPr="00E444FD" w:rsidRDefault="00360AED" w:rsidP="00E444FD">
      <w:r w:rsidRPr="00E444FD">
        <w:t>6. Панировать в муке.</w:t>
      </w:r>
    </w:p>
    <w:p w:rsidR="00360AED" w:rsidRPr="00E444FD" w:rsidRDefault="00360AED" w:rsidP="00E444FD">
      <w:r w:rsidRPr="00E444FD">
        <w:rPr>
          <w:lang w:val="en-US"/>
        </w:rPr>
        <w:t>III</w:t>
      </w:r>
      <w:r w:rsidRPr="00E444FD">
        <w:t>. Приготовление блюда</w:t>
      </w:r>
    </w:p>
    <w:p w:rsidR="00360AED" w:rsidRPr="00E444FD" w:rsidRDefault="00360AED" w:rsidP="00E444FD">
      <w:r w:rsidRPr="00E444FD">
        <w:t>1. Обжарить полуфабрикаты</w:t>
      </w:r>
    </w:p>
    <w:p w:rsidR="00360AED" w:rsidRPr="00E444FD" w:rsidRDefault="00360AED" w:rsidP="00E444FD">
      <w:r w:rsidRPr="00E444FD">
        <w:t>2. Уложить обжаренные полуфабрикаты на противень</w:t>
      </w:r>
    </w:p>
    <w:p w:rsidR="00360AED" w:rsidRPr="00E444FD" w:rsidRDefault="00360AED" w:rsidP="00E444FD">
      <w:r w:rsidRPr="00E444FD">
        <w:t>3. Залить соусом томатным</w:t>
      </w:r>
    </w:p>
    <w:p w:rsidR="00360AED" w:rsidRPr="00E444FD" w:rsidRDefault="00360AED" w:rsidP="00E444FD">
      <w:r w:rsidRPr="00E444FD">
        <w:t>4. Тушить до готовности</w:t>
      </w:r>
    </w:p>
    <w:p w:rsidR="00360AED" w:rsidRPr="00E444FD" w:rsidRDefault="00360AED" w:rsidP="00E444FD">
      <w:r w:rsidRPr="00E444FD">
        <w:rPr>
          <w:lang w:val="en-US"/>
        </w:rPr>
        <w:t>IV</w:t>
      </w:r>
      <w:r w:rsidRPr="00E444FD">
        <w:t>. Отпуск. Подают на порционной тарелке для вторых блюд по 2 штуки на порцию с гарниром и соусом.</w:t>
      </w:r>
    </w:p>
    <w:p w:rsidR="00360AED" w:rsidRPr="00E444FD" w:rsidRDefault="00360AED" w:rsidP="00E444FD">
      <w:pPr>
        <w:jc w:val="center"/>
        <w:rPr>
          <w:u w:val="single"/>
        </w:rPr>
      </w:pPr>
      <w:r w:rsidRPr="00E444FD">
        <w:rPr>
          <w:u w:val="single"/>
        </w:rPr>
        <w:t>Требования к качеству и сроки хранения</w:t>
      </w:r>
    </w:p>
    <w:p w:rsidR="00360AED" w:rsidRPr="00E444FD" w:rsidRDefault="00360AED" w:rsidP="00E444FD">
      <w:r w:rsidRPr="00E444FD">
        <w:t>Внешний вид – поверхность ровная без трещин, равномерно окрашенная.</w:t>
      </w:r>
    </w:p>
    <w:p w:rsidR="00360AED" w:rsidRPr="00E444FD" w:rsidRDefault="00360AED" w:rsidP="00E444FD">
      <w:r w:rsidRPr="00E444FD">
        <w:t>Консистенция – мягкая, сочная, однородная, на разрезе без кусочков мяса и сухожилий.</w:t>
      </w:r>
    </w:p>
    <w:p w:rsidR="00360AED" w:rsidRPr="00E444FD" w:rsidRDefault="00360AED" w:rsidP="00E444FD">
      <w:r w:rsidRPr="00E444FD">
        <w:t>Цвет – коричневый, на разрезе – серый. Не допускается розово-красный оттенок.</w:t>
      </w:r>
    </w:p>
    <w:p w:rsidR="00360AED" w:rsidRPr="00E444FD" w:rsidRDefault="00360AED" w:rsidP="00E444FD">
      <w:r w:rsidRPr="00E444FD">
        <w:t xml:space="preserve">Вкус и запах – в меру солёный, запах тушёного мяса в соусе. Не допускается запах прогорклого жира, посторонние привкусы и запахи.  </w:t>
      </w:r>
      <w:r w:rsidRPr="00E444FD">
        <w:rPr>
          <w:u w:val="single"/>
        </w:rPr>
        <w:t>Срок хранения</w:t>
      </w:r>
      <w:r w:rsidRPr="00E444FD">
        <w:t xml:space="preserve"> – 3 часа при температуре 70-80</w:t>
      </w:r>
      <w:r w:rsidRPr="00E444FD">
        <w:rPr>
          <w:vertAlign w:val="superscript"/>
        </w:rPr>
        <w:t>0</w:t>
      </w:r>
      <w:r w:rsidRPr="00E444FD">
        <w:t>С.</w:t>
      </w:r>
    </w:p>
    <w:p w:rsidR="00360AED" w:rsidRDefault="00360AED" w:rsidP="00E444FD">
      <w:pPr>
        <w:jc w:val="right"/>
      </w:pPr>
      <w:r w:rsidRPr="00E444FD">
        <w:rPr>
          <w:b/>
        </w:rPr>
        <w:br w:type="page"/>
      </w:r>
      <w:bookmarkStart w:id="0" w:name="N466_Котлеты_биточки_шницели"/>
      <w:r>
        <w:t>ПРИЛОЖЕНИЕ 3.4.</w:t>
      </w:r>
    </w:p>
    <w:p w:rsidR="00360AED" w:rsidRPr="00E444FD" w:rsidRDefault="00360AED" w:rsidP="00E444FD">
      <w:pPr>
        <w:jc w:val="center"/>
        <w:rPr>
          <w:b/>
        </w:rPr>
      </w:pPr>
      <w:r w:rsidRPr="00E444FD">
        <w:rPr>
          <w:b/>
        </w:rPr>
        <w:t xml:space="preserve">Технологическая карта </w:t>
      </w:r>
    </w:p>
    <w:p w:rsidR="00360AED" w:rsidRPr="00E444FD" w:rsidRDefault="00360AED" w:rsidP="00E444FD">
      <w:r w:rsidRPr="00E444FD">
        <w:t>Наименование: Котлеты, биточки, шницели</w:t>
      </w:r>
    </w:p>
    <w:p w:rsidR="00360AED" w:rsidRPr="00E444FD" w:rsidRDefault="00360AED" w:rsidP="00E444FD">
      <w:r w:rsidRPr="00E444FD">
        <w:t>Сборник рецептур № 466</w:t>
      </w:r>
    </w:p>
    <w:p w:rsidR="00360AED" w:rsidRPr="00E444FD" w:rsidRDefault="00360AED" w:rsidP="00E444FD">
      <w:r w:rsidRPr="00E444FD">
        <w:t xml:space="preserve">Колонка вложения </w:t>
      </w:r>
      <w:r w:rsidRPr="00E444FD">
        <w:rPr>
          <w:lang w:val="en-US"/>
        </w:rPr>
        <w:t>II</w:t>
      </w:r>
    </w:p>
    <w:p w:rsidR="00360AED" w:rsidRPr="00E444FD" w:rsidRDefault="00360AED" w:rsidP="00E444FD">
      <w:r w:rsidRPr="00E444FD">
        <w:t>Год издания 2007 г.</w:t>
      </w:r>
    </w:p>
    <w:p w:rsidR="00360AED" w:rsidRPr="00E444FD" w:rsidRDefault="00360AED" w:rsidP="00E444FD">
      <w:r>
        <w:t>Выход: 75</w:t>
      </w:r>
      <w:r w:rsidRPr="00E444FD">
        <w:t xml:space="preserve"> г</w:t>
      </w:r>
    </w:p>
    <w:bookmarkEnd w:id="0"/>
    <w:p w:rsidR="00360AED" w:rsidRPr="00E444FD" w:rsidRDefault="00360AED" w:rsidP="00E444FD">
      <w:pPr>
        <w:adjustRightInd w:val="0"/>
        <w:spacing w:after="120"/>
        <w:jc w:val="both"/>
        <w:rPr>
          <w:b/>
        </w:rPr>
      </w:pPr>
    </w:p>
    <w:tbl>
      <w:tblPr>
        <w:tblW w:w="9693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99"/>
        <w:gridCol w:w="1057"/>
        <w:gridCol w:w="1044"/>
        <w:gridCol w:w="1193"/>
        <w:gridCol w:w="1043"/>
        <w:gridCol w:w="1114"/>
        <w:gridCol w:w="1043"/>
      </w:tblGrid>
      <w:tr w:rsidR="00360AED" w:rsidRPr="00E444FD" w:rsidTr="00437ED0">
        <w:trPr>
          <w:trHeight w:val="245"/>
        </w:trPr>
        <w:tc>
          <w:tcPr>
            <w:tcW w:w="3199" w:type="dxa"/>
          </w:tcPr>
          <w:p w:rsidR="00360AED" w:rsidRPr="00E444FD" w:rsidRDefault="00360AED" w:rsidP="00DD5F25"/>
        </w:tc>
        <w:tc>
          <w:tcPr>
            <w:tcW w:w="2101" w:type="dxa"/>
            <w:gridSpan w:val="2"/>
          </w:tcPr>
          <w:p w:rsidR="00360AED" w:rsidRPr="00E444FD" w:rsidRDefault="00360AED" w:rsidP="00DD5F25">
            <w:pPr>
              <w:jc w:val="center"/>
              <w:rPr>
                <w:lang w:val="en-US"/>
              </w:rPr>
            </w:pPr>
            <w:r w:rsidRPr="00E444FD">
              <w:rPr>
                <w:lang w:val="en-US"/>
              </w:rPr>
              <w:t>I</w:t>
            </w:r>
          </w:p>
        </w:tc>
        <w:tc>
          <w:tcPr>
            <w:tcW w:w="2236" w:type="dxa"/>
            <w:gridSpan w:val="2"/>
          </w:tcPr>
          <w:p w:rsidR="00360AED" w:rsidRPr="00E444FD" w:rsidRDefault="00360AED" w:rsidP="00DD5F25">
            <w:pPr>
              <w:jc w:val="center"/>
              <w:rPr>
                <w:lang w:val="en-US"/>
              </w:rPr>
            </w:pPr>
            <w:r w:rsidRPr="00E444FD">
              <w:rPr>
                <w:lang w:val="en-US"/>
              </w:rPr>
              <w:t>II</w:t>
            </w:r>
          </w:p>
        </w:tc>
        <w:tc>
          <w:tcPr>
            <w:tcW w:w="2157" w:type="dxa"/>
            <w:gridSpan w:val="2"/>
          </w:tcPr>
          <w:p w:rsidR="00360AED" w:rsidRPr="00E444FD" w:rsidRDefault="00360AED" w:rsidP="00DD5F25">
            <w:pPr>
              <w:jc w:val="center"/>
              <w:rPr>
                <w:lang w:val="en-US"/>
              </w:rPr>
            </w:pPr>
            <w:r w:rsidRPr="00E444FD">
              <w:rPr>
                <w:lang w:val="en-US"/>
              </w:rPr>
              <w:t>III</w:t>
            </w:r>
          </w:p>
        </w:tc>
      </w:tr>
      <w:tr w:rsidR="00360AED" w:rsidRPr="00E444FD" w:rsidTr="00437ED0">
        <w:trPr>
          <w:trHeight w:val="750"/>
        </w:trPr>
        <w:tc>
          <w:tcPr>
            <w:tcW w:w="3199" w:type="dxa"/>
          </w:tcPr>
          <w:p w:rsidR="00360AED" w:rsidRPr="00E444FD" w:rsidRDefault="00360AED" w:rsidP="00DD5F25">
            <w:pPr>
              <w:rPr>
                <w:lang w:val="en-US"/>
              </w:rPr>
            </w:pPr>
          </w:p>
        </w:tc>
        <w:tc>
          <w:tcPr>
            <w:tcW w:w="1057" w:type="dxa"/>
          </w:tcPr>
          <w:p w:rsidR="00360AED" w:rsidRPr="00437ED0" w:rsidRDefault="00360AED" w:rsidP="00DD5F25">
            <w:pPr>
              <w:jc w:val="center"/>
              <w:rPr>
                <w:sz w:val="22"/>
                <w:szCs w:val="22"/>
              </w:rPr>
            </w:pPr>
            <w:r w:rsidRPr="00437ED0">
              <w:rPr>
                <w:sz w:val="22"/>
                <w:szCs w:val="22"/>
              </w:rPr>
              <w:t>БРУТТ</w:t>
            </w:r>
            <w:bookmarkStart w:id="1" w:name="_GoBack"/>
            <w:bookmarkEnd w:id="1"/>
            <w:r w:rsidRPr="00437ED0">
              <w:rPr>
                <w:sz w:val="22"/>
                <w:szCs w:val="22"/>
              </w:rPr>
              <w:t>О</w:t>
            </w:r>
          </w:p>
        </w:tc>
        <w:tc>
          <w:tcPr>
            <w:tcW w:w="1044" w:type="dxa"/>
          </w:tcPr>
          <w:p w:rsidR="00360AED" w:rsidRPr="00437ED0" w:rsidRDefault="00360AED" w:rsidP="00DD5F25">
            <w:pPr>
              <w:jc w:val="center"/>
              <w:rPr>
                <w:sz w:val="22"/>
                <w:szCs w:val="22"/>
              </w:rPr>
            </w:pPr>
            <w:r w:rsidRPr="00437ED0">
              <w:rPr>
                <w:sz w:val="22"/>
                <w:szCs w:val="22"/>
              </w:rPr>
              <w:t>НЕТТО</w:t>
            </w:r>
          </w:p>
        </w:tc>
        <w:tc>
          <w:tcPr>
            <w:tcW w:w="1193" w:type="dxa"/>
          </w:tcPr>
          <w:p w:rsidR="00360AED" w:rsidRPr="00437ED0" w:rsidRDefault="00360AED" w:rsidP="00DD5F25">
            <w:pPr>
              <w:jc w:val="center"/>
              <w:rPr>
                <w:sz w:val="22"/>
                <w:szCs w:val="22"/>
              </w:rPr>
            </w:pPr>
            <w:r w:rsidRPr="00437ED0">
              <w:rPr>
                <w:sz w:val="22"/>
                <w:szCs w:val="22"/>
              </w:rPr>
              <w:t>БРУТТО</w:t>
            </w:r>
          </w:p>
        </w:tc>
        <w:tc>
          <w:tcPr>
            <w:tcW w:w="1043" w:type="dxa"/>
          </w:tcPr>
          <w:p w:rsidR="00360AED" w:rsidRPr="00437ED0" w:rsidRDefault="00360AED" w:rsidP="00DD5F25">
            <w:pPr>
              <w:jc w:val="center"/>
              <w:rPr>
                <w:sz w:val="22"/>
                <w:szCs w:val="22"/>
              </w:rPr>
            </w:pPr>
            <w:r w:rsidRPr="00437ED0">
              <w:rPr>
                <w:sz w:val="22"/>
                <w:szCs w:val="22"/>
              </w:rPr>
              <w:t>НЕТТО</w:t>
            </w:r>
          </w:p>
        </w:tc>
        <w:tc>
          <w:tcPr>
            <w:tcW w:w="1114" w:type="dxa"/>
          </w:tcPr>
          <w:p w:rsidR="00360AED" w:rsidRPr="00437ED0" w:rsidRDefault="00360AED" w:rsidP="00DD5F25">
            <w:pPr>
              <w:jc w:val="center"/>
              <w:rPr>
                <w:sz w:val="22"/>
                <w:szCs w:val="22"/>
              </w:rPr>
            </w:pPr>
            <w:r w:rsidRPr="00437ED0">
              <w:rPr>
                <w:sz w:val="22"/>
                <w:szCs w:val="22"/>
              </w:rPr>
              <w:t>БРУТТО</w:t>
            </w:r>
          </w:p>
        </w:tc>
        <w:tc>
          <w:tcPr>
            <w:tcW w:w="1043" w:type="dxa"/>
          </w:tcPr>
          <w:p w:rsidR="00360AED" w:rsidRPr="00437ED0" w:rsidRDefault="00360AED" w:rsidP="00DD5F25">
            <w:pPr>
              <w:jc w:val="center"/>
              <w:rPr>
                <w:sz w:val="22"/>
                <w:szCs w:val="22"/>
              </w:rPr>
            </w:pPr>
            <w:r w:rsidRPr="00437ED0">
              <w:rPr>
                <w:sz w:val="22"/>
                <w:szCs w:val="22"/>
              </w:rPr>
              <w:t>НЕТТО</w:t>
            </w:r>
          </w:p>
        </w:tc>
      </w:tr>
      <w:tr w:rsidR="00360AED" w:rsidRPr="00E444FD" w:rsidTr="00437ED0">
        <w:trPr>
          <w:trHeight w:val="18"/>
        </w:trPr>
        <w:tc>
          <w:tcPr>
            <w:tcW w:w="3199" w:type="dxa"/>
          </w:tcPr>
          <w:p w:rsidR="00360AED" w:rsidRPr="00E444FD" w:rsidRDefault="00360AED" w:rsidP="00DD5F25">
            <w:pPr>
              <w:adjustRightInd w:val="0"/>
            </w:pPr>
            <w:r w:rsidRPr="00E444FD">
              <w:t>Говядина (котлетное мясо)</w:t>
            </w:r>
          </w:p>
        </w:tc>
        <w:tc>
          <w:tcPr>
            <w:tcW w:w="1057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101</w:t>
            </w:r>
          </w:p>
        </w:tc>
        <w:tc>
          <w:tcPr>
            <w:tcW w:w="1044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74</w:t>
            </w:r>
          </w:p>
        </w:tc>
        <w:tc>
          <w:tcPr>
            <w:tcW w:w="1193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76</w:t>
            </w:r>
          </w:p>
        </w:tc>
        <w:tc>
          <w:tcPr>
            <w:tcW w:w="1043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56</w:t>
            </w:r>
          </w:p>
        </w:tc>
        <w:tc>
          <w:tcPr>
            <w:tcW w:w="1114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50</w:t>
            </w:r>
          </w:p>
        </w:tc>
        <w:tc>
          <w:tcPr>
            <w:tcW w:w="1043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37</w:t>
            </w:r>
          </w:p>
        </w:tc>
      </w:tr>
      <w:tr w:rsidR="00360AED" w:rsidRPr="00E444FD" w:rsidTr="00437ED0">
        <w:trPr>
          <w:trHeight w:val="18"/>
        </w:trPr>
        <w:tc>
          <w:tcPr>
            <w:tcW w:w="3199" w:type="dxa"/>
          </w:tcPr>
          <w:p w:rsidR="00360AED" w:rsidRPr="00E444FD" w:rsidRDefault="00360AED" w:rsidP="00DD5F25">
            <w:pPr>
              <w:adjustRightInd w:val="0"/>
            </w:pPr>
            <w:r w:rsidRPr="00E444FD">
              <w:t>свинина (котлетное мясо)</w:t>
            </w:r>
          </w:p>
        </w:tc>
        <w:tc>
          <w:tcPr>
            <w:tcW w:w="1057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87</w:t>
            </w:r>
          </w:p>
        </w:tc>
        <w:tc>
          <w:tcPr>
            <w:tcW w:w="1044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74</w:t>
            </w:r>
          </w:p>
        </w:tc>
        <w:tc>
          <w:tcPr>
            <w:tcW w:w="1193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66</w:t>
            </w:r>
          </w:p>
        </w:tc>
        <w:tc>
          <w:tcPr>
            <w:tcW w:w="1043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56</w:t>
            </w:r>
          </w:p>
        </w:tc>
        <w:tc>
          <w:tcPr>
            <w:tcW w:w="1114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43</w:t>
            </w:r>
          </w:p>
        </w:tc>
        <w:tc>
          <w:tcPr>
            <w:tcW w:w="1043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37</w:t>
            </w:r>
          </w:p>
        </w:tc>
      </w:tr>
      <w:tr w:rsidR="00360AED" w:rsidRPr="00E444FD" w:rsidTr="00437ED0">
        <w:trPr>
          <w:trHeight w:val="18"/>
        </w:trPr>
        <w:tc>
          <w:tcPr>
            <w:tcW w:w="3199" w:type="dxa"/>
          </w:tcPr>
          <w:p w:rsidR="00360AED" w:rsidRPr="00E444FD" w:rsidRDefault="00360AED" w:rsidP="00DD5F25">
            <w:pPr>
              <w:adjustRightInd w:val="0"/>
            </w:pPr>
            <w:r w:rsidRPr="00E444FD">
              <w:t>или телятина (котлетное мясо)</w:t>
            </w:r>
          </w:p>
        </w:tc>
        <w:tc>
          <w:tcPr>
            <w:tcW w:w="1057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112</w:t>
            </w:r>
          </w:p>
        </w:tc>
        <w:tc>
          <w:tcPr>
            <w:tcW w:w="1044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74</w:t>
            </w:r>
          </w:p>
        </w:tc>
        <w:tc>
          <w:tcPr>
            <w:tcW w:w="1193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85</w:t>
            </w:r>
          </w:p>
        </w:tc>
        <w:tc>
          <w:tcPr>
            <w:tcW w:w="1043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56</w:t>
            </w:r>
          </w:p>
        </w:tc>
        <w:tc>
          <w:tcPr>
            <w:tcW w:w="1114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56</w:t>
            </w:r>
          </w:p>
        </w:tc>
        <w:tc>
          <w:tcPr>
            <w:tcW w:w="1043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37</w:t>
            </w:r>
          </w:p>
        </w:tc>
      </w:tr>
      <w:tr w:rsidR="00360AED" w:rsidRPr="00E444FD" w:rsidTr="00437ED0">
        <w:trPr>
          <w:trHeight w:val="18"/>
        </w:trPr>
        <w:tc>
          <w:tcPr>
            <w:tcW w:w="3199" w:type="dxa"/>
          </w:tcPr>
          <w:p w:rsidR="00360AED" w:rsidRPr="00E444FD" w:rsidRDefault="00360AED" w:rsidP="00DD5F25">
            <w:pPr>
              <w:adjustRightInd w:val="0"/>
              <w:spacing w:before="20"/>
            </w:pPr>
            <w:r w:rsidRPr="00E444FD">
              <w:t>или баранина (котлетное мясо)</w:t>
            </w:r>
          </w:p>
        </w:tc>
        <w:tc>
          <w:tcPr>
            <w:tcW w:w="1057" w:type="dxa"/>
          </w:tcPr>
          <w:p w:rsidR="00360AED" w:rsidRPr="00E444FD" w:rsidRDefault="00360AE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103</w:t>
            </w:r>
          </w:p>
        </w:tc>
        <w:tc>
          <w:tcPr>
            <w:tcW w:w="1044" w:type="dxa"/>
          </w:tcPr>
          <w:p w:rsidR="00360AED" w:rsidRPr="00E444FD" w:rsidRDefault="00360AE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74</w:t>
            </w:r>
          </w:p>
        </w:tc>
        <w:tc>
          <w:tcPr>
            <w:tcW w:w="1193" w:type="dxa"/>
          </w:tcPr>
          <w:p w:rsidR="00360AED" w:rsidRPr="00E444FD" w:rsidRDefault="00360AE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78</w:t>
            </w:r>
          </w:p>
        </w:tc>
        <w:tc>
          <w:tcPr>
            <w:tcW w:w="1043" w:type="dxa"/>
          </w:tcPr>
          <w:p w:rsidR="00360AED" w:rsidRPr="00E444FD" w:rsidRDefault="00360AE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56</w:t>
            </w:r>
          </w:p>
        </w:tc>
        <w:tc>
          <w:tcPr>
            <w:tcW w:w="1114" w:type="dxa"/>
          </w:tcPr>
          <w:p w:rsidR="00360AED" w:rsidRPr="00E444FD" w:rsidRDefault="00360AE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52</w:t>
            </w:r>
          </w:p>
        </w:tc>
        <w:tc>
          <w:tcPr>
            <w:tcW w:w="1043" w:type="dxa"/>
          </w:tcPr>
          <w:p w:rsidR="00360AED" w:rsidRPr="00E444FD" w:rsidRDefault="00360AE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37</w:t>
            </w:r>
          </w:p>
        </w:tc>
      </w:tr>
      <w:tr w:rsidR="00360AED" w:rsidRPr="00E444FD" w:rsidTr="00437ED0">
        <w:trPr>
          <w:trHeight w:val="18"/>
        </w:trPr>
        <w:tc>
          <w:tcPr>
            <w:tcW w:w="3199" w:type="dxa"/>
          </w:tcPr>
          <w:p w:rsidR="00360AED" w:rsidRPr="00E444FD" w:rsidRDefault="00360AED" w:rsidP="00DD5F25">
            <w:pPr>
              <w:adjustRightInd w:val="0"/>
            </w:pPr>
            <w:r w:rsidRPr="00E444FD">
              <w:t>Хлеб пшеничный</w:t>
            </w:r>
          </w:p>
        </w:tc>
        <w:tc>
          <w:tcPr>
            <w:tcW w:w="1057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18</w:t>
            </w:r>
          </w:p>
        </w:tc>
        <w:tc>
          <w:tcPr>
            <w:tcW w:w="1044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18</w:t>
            </w:r>
          </w:p>
        </w:tc>
        <w:tc>
          <w:tcPr>
            <w:tcW w:w="1193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14</w:t>
            </w:r>
          </w:p>
        </w:tc>
        <w:tc>
          <w:tcPr>
            <w:tcW w:w="1043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14</w:t>
            </w:r>
          </w:p>
        </w:tc>
        <w:tc>
          <w:tcPr>
            <w:tcW w:w="1114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9</w:t>
            </w:r>
          </w:p>
        </w:tc>
        <w:tc>
          <w:tcPr>
            <w:tcW w:w="1043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9</w:t>
            </w:r>
          </w:p>
        </w:tc>
      </w:tr>
      <w:tr w:rsidR="00360AED" w:rsidRPr="00E444FD" w:rsidTr="00437ED0">
        <w:trPr>
          <w:trHeight w:val="18"/>
        </w:trPr>
        <w:tc>
          <w:tcPr>
            <w:tcW w:w="3199" w:type="dxa"/>
          </w:tcPr>
          <w:p w:rsidR="00360AED" w:rsidRPr="00E444FD" w:rsidRDefault="00360AED" w:rsidP="00DD5F25">
            <w:pPr>
              <w:adjustRightInd w:val="0"/>
            </w:pPr>
            <w:hyperlink r:id="rId8" w:anchor="Молоко_коровье_пастеризированное_замена" w:history="1">
              <w:r w:rsidRPr="00E444FD">
                <w:rPr>
                  <w:rStyle w:val="Hyperlink"/>
                  <w:color w:val="auto"/>
                  <w:u w:val="none"/>
                </w:rPr>
                <w:t>Молоко</w:t>
              </w:r>
            </w:hyperlink>
            <w:r w:rsidRPr="00E444FD">
              <w:t xml:space="preserve"> или вода</w:t>
            </w:r>
          </w:p>
        </w:tc>
        <w:tc>
          <w:tcPr>
            <w:tcW w:w="1057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24</w:t>
            </w:r>
          </w:p>
        </w:tc>
        <w:tc>
          <w:tcPr>
            <w:tcW w:w="1044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24</w:t>
            </w:r>
          </w:p>
        </w:tc>
        <w:tc>
          <w:tcPr>
            <w:tcW w:w="1193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17</w:t>
            </w:r>
          </w:p>
        </w:tc>
        <w:tc>
          <w:tcPr>
            <w:tcW w:w="1043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17</w:t>
            </w:r>
          </w:p>
        </w:tc>
        <w:tc>
          <w:tcPr>
            <w:tcW w:w="1114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12</w:t>
            </w:r>
          </w:p>
        </w:tc>
        <w:tc>
          <w:tcPr>
            <w:tcW w:w="1043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12</w:t>
            </w:r>
          </w:p>
        </w:tc>
      </w:tr>
      <w:tr w:rsidR="00360AED" w:rsidRPr="00E444FD" w:rsidTr="00437ED0">
        <w:trPr>
          <w:trHeight w:val="18"/>
        </w:trPr>
        <w:tc>
          <w:tcPr>
            <w:tcW w:w="3199" w:type="dxa"/>
          </w:tcPr>
          <w:p w:rsidR="00360AED" w:rsidRPr="00E444FD" w:rsidRDefault="00360AED" w:rsidP="00DD5F25">
            <w:pPr>
              <w:adjustRightInd w:val="0"/>
            </w:pPr>
            <w:hyperlink r:id="rId9" w:anchor="Сухари_панировочные_замена" w:history="1">
              <w:r w:rsidRPr="00E444FD">
                <w:rPr>
                  <w:rStyle w:val="Hyperlink"/>
                  <w:color w:val="auto"/>
                  <w:u w:val="none"/>
                </w:rPr>
                <w:t>Сухари</w:t>
              </w:r>
            </w:hyperlink>
          </w:p>
        </w:tc>
        <w:tc>
          <w:tcPr>
            <w:tcW w:w="1057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10</w:t>
            </w:r>
          </w:p>
        </w:tc>
        <w:tc>
          <w:tcPr>
            <w:tcW w:w="1044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10</w:t>
            </w:r>
          </w:p>
        </w:tc>
        <w:tc>
          <w:tcPr>
            <w:tcW w:w="1193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8</w:t>
            </w:r>
          </w:p>
        </w:tc>
        <w:tc>
          <w:tcPr>
            <w:tcW w:w="1043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8</w:t>
            </w:r>
          </w:p>
        </w:tc>
        <w:tc>
          <w:tcPr>
            <w:tcW w:w="1114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5</w:t>
            </w:r>
          </w:p>
        </w:tc>
        <w:tc>
          <w:tcPr>
            <w:tcW w:w="1043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5</w:t>
            </w:r>
          </w:p>
        </w:tc>
      </w:tr>
      <w:tr w:rsidR="00360AED" w:rsidRPr="00E444FD" w:rsidTr="00437ED0">
        <w:trPr>
          <w:trHeight w:val="18"/>
        </w:trPr>
        <w:tc>
          <w:tcPr>
            <w:tcW w:w="3199" w:type="dxa"/>
          </w:tcPr>
          <w:p w:rsidR="00360AED" w:rsidRPr="00E444FD" w:rsidRDefault="00360AED" w:rsidP="00DD5F25">
            <w:pPr>
              <w:adjustRightInd w:val="0"/>
              <w:rPr>
                <w:b/>
              </w:rPr>
            </w:pPr>
            <w:r w:rsidRPr="00E444FD">
              <w:rPr>
                <w:b/>
              </w:rPr>
              <w:t xml:space="preserve">   Масса полуфабриката</w:t>
            </w:r>
          </w:p>
        </w:tc>
        <w:tc>
          <w:tcPr>
            <w:tcW w:w="1057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—</w:t>
            </w:r>
          </w:p>
        </w:tc>
        <w:tc>
          <w:tcPr>
            <w:tcW w:w="1044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123</w:t>
            </w:r>
          </w:p>
        </w:tc>
        <w:tc>
          <w:tcPr>
            <w:tcW w:w="1193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—</w:t>
            </w:r>
          </w:p>
        </w:tc>
        <w:tc>
          <w:tcPr>
            <w:tcW w:w="1043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93</w:t>
            </w:r>
          </w:p>
        </w:tc>
        <w:tc>
          <w:tcPr>
            <w:tcW w:w="1114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—</w:t>
            </w:r>
          </w:p>
        </w:tc>
        <w:tc>
          <w:tcPr>
            <w:tcW w:w="1043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t>62</w:t>
            </w:r>
          </w:p>
        </w:tc>
      </w:tr>
      <w:tr w:rsidR="00360AED" w:rsidRPr="00E444FD" w:rsidTr="00437ED0">
        <w:trPr>
          <w:trHeight w:val="18"/>
        </w:trPr>
        <w:tc>
          <w:tcPr>
            <w:tcW w:w="3199" w:type="dxa"/>
          </w:tcPr>
          <w:p w:rsidR="00360AED" w:rsidRPr="00E444FD" w:rsidRDefault="00360AED" w:rsidP="00DD5F25">
            <w:pPr>
              <w:adjustRightInd w:val="0"/>
              <w:spacing w:before="20"/>
            </w:pPr>
            <w:hyperlink r:id="rId10" w:anchor="Жиры_животные_замена" w:history="1">
              <w:r w:rsidRPr="00E444FD">
                <w:rPr>
                  <w:rStyle w:val="Hyperlink"/>
                  <w:color w:val="auto"/>
                  <w:u w:val="none"/>
                </w:rPr>
                <w:t>Жир животный</w:t>
              </w:r>
            </w:hyperlink>
            <w:r w:rsidRPr="00E444FD">
              <w:t xml:space="preserve"> топленый пищевой</w:t>
            </w:r>
          </w:p>
        </w:tc>
        <w:tc>
          <w:tcPr>
            <w:tcW w:w="1057" w:type="dxa"/>
          </w:tcPr>
          <w:p w:rsidR="00360AED" w:rsidRPr="00E444FD" w:rsidRDefault="00360AE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6</w:t>
            </w:r>
          </w:p>
        </w:tc>
        <w:tc>
          <w:tcPr>
            <w:tcW w:w="1044" w:type="dxa"/>
          </w:tcPr>
          <w:p w:rsidR="00360AED" w:rsidRPr="00E444FD" w:rsidRDefault="00360AE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6</w:t>
            </w:r>
          </w:p>
        </w:tc>
        <w:tc>
          <w:tcPr>
            <w:tcW w:w="1193" w:type="dxa"/>
          </w:tcPr>
          <w:p w:rsidR="00360AED" w:rsidRPr="00E444FD" w:rsidRDefault="00360AE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5</w:t>
            </w:r>
          </w:p>
        </w:tc>
        <w:tc>
          <w:tcPr>
            <w:tcW w:w="1043" w:type="dxa"/>
          </w:tcPr>
          <w:p w:rsidR="00360AED" w:rsidRPr="00E444FD" w:rsidRDefault="00360AE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5</w:t>
            </w:r>
          </w:p>
        </w:tc>
        <w:tc>
          <w:tcPr>
            <w:tcW w:w="1114" w:type="dxa"/>
          </w:tcPr>
          <w:p w:rsidR="00360AED" w:rsidRPr="00E444FD" w:rsidRDefault="00360AE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3</w:t>
            </w:r>
          </w:p>
        </w:tc>
        <w:tc>
          <w:tcPr>
            <w:tcW w:w="1043" w:type="dxa"/>
          </w:tcPr>
          <w:p w:rsidR="00360AED" w:rsidRPr="00E444FD" w:rsidRDefault="00360AE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3</w:t>
            </w:r>
          </w:p>
        </w:tc>
      </w:tr>
      <w:tr w:rsidR="00360AED" w:rsidRPr="00E444FD" w:rsidTr="00437ED0">
        <w:trPr>
          <w:trHeight w:val="146"/>
        </w:trPr>
        <w:tc>
          <w:tcPr>
            <w:tcW w:w="3199" w:type="dxa"/>
          </w:tcPr>
          <w:p w:rsidR="00360AED" w:rsidRPr="00E444FD" w:rsidRDefault="00360AED" w:rsidP="00DD5F25">
            <w:pPr>
              <w:adjustRightInd w:val="0"/>
              <w:spacing w:before="20"/>
              <w:rPr>
                <w:b/>
              </w:rPr>
            </w:pPr>
            <w:r w:rsidRPr="00E444FD">
              <w:rPr>
                <w:b/>
              </w:rPr>
              <w:t xml:space="preserve">   Масса жареных котлет, биточков, шницелей</w:t>
            </w:r>
          </w:p>
        </w:tc>
        <w:tc>
          <w:tcPr>
            <w:tcW w:w="1057" w:type="dxa"/>
          </w:tcPr>
          <w:p w:rsidR="00360AED" w:rsidRPr="00E444FD" w:rsidRDefault="00360AE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—</w:t>
            </w:r>
          </w:p>
        </w:tc>
        <w:tc>
          <w:tcPr>
            <w:tcW w:w="1044" w:type="dxa"/>
          </w:tcPr>
          <w:p w:rsidR="00360AED" w:rsidRPr="00E444FD" w:rsidRDefault="00360AE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100</w:t>
            </w:r>
          </w:p>
        </w:tc>
        <w:tc>
          <w:tcPr>
            <w:tcW w:w="1193" w:type="dxa"/>
          </w:tcPr>
          <w:p w:rsidR="00360AED" w:rsidRPr="00E444FD" w:rsidRDefault="00360AE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—</w:t>
            </w:r>
          </w:p>
        </w:tc>
        <w:tc>
          <w:tcPr>
            <w:tcW w:w="1043" w:type="dxa"/>
          </w:tcPr>
          <w:p w:rsidR="00360AED" w:rsidRPr="00E444FD" w:rsidRDefault="00360AE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75</w:t>
            </w:r>
          </w:p>
        </w:tc>
        <w:tc>
          <w:tcPr>
            <w:tcW w:w="1114" w:type="dxa"/>
          </w:tcPr>
          <w:p w:rsidR="00360AED" w:rsidRPr="00E444FD" w:rsidRDefault="00360AE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—</w:t>
            </w:r>
          </w:p>
        </w:tc>
        <w:tc>
          <w:tcPr>
            <w:tcW w:w="1043" w:type="dxa"/>
          </w:tcPr>
          <w:p w:rsidR="00360AED" w:rsidRPr="00E444FD" w:rsidRDefault="00360AE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50</w:t>
            </w:r>
          </w:p>
        </w:tc>
      </w:tr>
      <w:tr w:rsidR="00360AED" w:rsidRPr="00E444FD" w:rsidTr="00437ED0">
        <w:trPr>
          <w:trHeight w:val="18"/>
        </w:trPr>
        <w:tc>
          <w:tcPr>
            <w:tcW w:w="3199" w:type="dxa"/>
          </w:tcPr>
          <w:p w:rsidR="00360AED" w:rsidRPr="00E444FD" w:rsidRDefault="00360AED" w:rsidP="00DD5F25">
            <w:pPr>
              <w:adjustRightInd w:val="0"/>
              <w:spacing w:before="20"/>
            </w:pPr>
            <w:r w:rsidRPr="00E444FD">
              <w:t xml:space="preserve">Гарнир №№ </w:t>
            </w:r>
            <w:hyperlink w:anchor="N282_Каша_рассыпчатая" w:history="1">
              <w:r w:rsidRPr="00E444FD">
                <w:rPr>
                  <w:rStyle w:val="Hyperlink"/>
                  <w:color w:val="auto"/>
                  <w:u w:val="none"/>
                </w:rPr>
                <w:t>282</w:t>
              </w:r>
            </w:hyperlink>
            <w:r w:rsidRPr="00E444FD">
              <w:t xml:space="preserve">, </w:t>
            </w:r>
            <w:hyperlink w:anchor="N518_Бобовые_отварные" w:history="1">
              <w:r w:rsidRPr="00E444FD">
                <w:rPr>
                  <w:rStyle w:val="Hyperlink"/>
                  <w:color w:val="auto"/>
                  <w:u w:val="none"/>
                </w:rPr>
                <w:t>518</w:t>
              </w:r>
            </w:hyperlink>
            <w:r w:rsidRPr="00E444FD">
              <w:t xml:space="preserve">, </w:t>
            </w:r>
            <w:hyperlink w:anchor="N519_Макаронные_изделия_отварные" w:history="1">
              <w:r w:rsidRPr="00E444FD">
                <w:rPr>
                  <w:rStyle w:val="Hyperlink"/>
                  <w:color w:val="auto"/>
                  <w:u w:val="none"/>
                </w:rPr>
                <w:t>519</w:t>
              </w:r>
            </w:hyperlink>
            <w:r w:rsidRPr="00E444FD">
              <w:t xml:space="preserve">, </w:t>
            </w:r>
            <w:hyperlink w:anchor="N523_Картофель_отварной" w:history="1">
              <w:r w:rsidRPr="00E444FD">
                <w:rPr>
                  <w:rStyle w:val="Hyperlink"/>
                  <w:color w:val="auto"/>
                  <w:u w:val="none"/>
                </w:rPr>
                <w:t>523</w:t>
              </w:r>
            </w:hyperlink>
            <w:r w:rsidRPr="00E444FD">
              <w:t xml:space="preserve">, </w:t>
            </w:r>
            <w:hyperlink w:anchor="N525_Пюре_картофельное" w:history="1">
              <w:r w:rsidRPr="00E444FD">
                <w:rPr>
                  <w:rStyle w:val="Hyperlink"/>
                  <w:color w:val="auto"/>
                  <w:u w:val="none"/>
                </w:rPr>
                <w:t>525</w:t>
              </w:r>
            </w:hyperlink>
            <w:r w:rsidRPr="00E444FD">
              <w:t xml:space="preserve">, </w:t>
            </w:r>
            <w:hyperlink w:anchor="N526_Картофель_жареный_из_вареного" w:history="1">
              <w:r w:rsidRPr="00E444FD">
                <w:rPr>
                  <w:rStyle w:val="Hyperlink"/>
                  <w:color w:val="auto"/>
                  <w:u w:val="none"/>
                </w:rPr>
                <w:t>526</w:t>
              </w:r>
            </w:hyperlink>
            <w:r w:rsidRPr="00E444FD">
              <w:t xml:space="preserve">, </w:t>
            </w:r>
            <w:hyperlink w:anchor="n527" w:history="1">
              <w:r w:rsidRPr="00E444FD">
                <w:rPr>
                  <w:rStyle w:val="Hyperlink"/>
                  <w:color w:val="auto"/>
                  <w:u w:val="none"/>
                </w:rPr>
                <w:t>527</w:t>
              </w:r>
            </w:hyperlink>
            <w:r w:rsidRPr="00E444FD">
              <w:t xml:space="preserve">, </w:t>
            </w:r>
            <w:hyperlink w:anchor="N530_Овощи_отварные_с_жиром" w:history="1">
              <w:r w:rsidRPr="00E444FD">
                <w:rPr>
                  <w:rStyle w:val="Hyperlink"/>
                  <w:color w:val="auto"/>
                  <w:u w:val="none"/>
                </w:rPr>
                <w:t>530</w:t>
              </w:r>
            </w:hyperlink>
            <w:r w:rsidRPr="00E444FD">
              <w:t xml:space="preserve">, </w:t>
            </w:r>
            <w:hyperlink w:anchor="N531_Овощи_припущенные_с_жиром" w:history="1">
              <w:r w:rsidRPr="00E444FD">
                <w:rPr>
                  <w:rStyle w:val="Hyperlink"/>
                  <w:color w:val="auto"/>
                  <w:u w:val="none"/>
                </w:rPr>
                <w:t>531</w:t>
              </w:r>
            </w:hyperlink>
            <w:r w:rsidRPr="00E444FD">
              <w:t xml:space="preserve">, </w:t>
            </w:r>
            <w:hyperlink w:anchor="N537_Капуста_тушеная" w:history="1">
              <w:r w:rsidRPr="00E444FD">
                <w:rPr>
                  <w:rStyle w:val="Hyperlink"/>
                  <w:color w:val="auto"/>
                  <w:u w:val="none"/>
                </w:rPr>
                <w:t>537</w:t>
              </w:r>
            </w:hyperlink>
          </w:p>
        </w:tc>
        <w:tc>
          <w:tcPr>
            <w:tcW w:w="1057" w:type="dxa"/>
          </w:tcPr>
          <w:p w:rsidR="00360AED" w:rsidRPr="00E444FD" w:rsidRDefault="00360AE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—</w:t>
            </w:r>
          </w:p>
        </w:tc>
        <w:tc>
          <w:tcPr>
            <w:tcW w:w="1044" w:type="dxa"/>
          </w:tcPr>
          <w:p w:rsidR="00360AED" w:rsidRPr="00E444FD" w:rsidRDefault="00360AE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150</w:t>
            </w:r>
          </w:p>
        </w:tc>
        <w:tc>
          <w:tcPr>
            <w:tcW w:w="1193" w:type="dxa"/>
          </w:tcPr>
          <w:p w:rsidR="00360AED" w:rsidRPr="00E444FD" w:rsidRDefault="00360AE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—</w:t>
            </w:r>
          </w:p>
        </w:tc>
        <w:tc>
          <w:tcPr>
            <w:tcW w:w="1043" w:type="dxa"/>
          </w:tcPr>
          <w:p w:rsidR="00360AED" w:rsidRPr="00E444FD" w:rsidRDefault="00360AE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150</w:t>
            </w:r>
          </w:p>
        </w:tc>
        <w:tc>
          <w:tcPr>
            <w:tcW w:w="1114" w:type="dxa"/>
          </w:tcPr>
          <w:p w:rsidR="00360AED" w:rsidRPr="00E444FD" w:rsidRDefault="00360AE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—</w:t>
            </w:r>
          </w:p>
        </w:tc>
        <w:tc>
          <w:tcPr>
            <w:tcW w:w="1043" w:type="dxa"/>
          </w:tcPr>
          <w:p w:rsidR="00360AED" w:rsidRPr="00E444FD" w:rsidRDefault="00360AE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150</w:t>
            </w:r>
          </w:p>
        </w:tc>
      </w:tr>
      <w:tr w:rsidR="00360AED" w:rsidRPr="00E444FD" w:rsidTr="00437ED0">
        <w:trPr>
          <w:trHeight w:val="18"/>
        </w:trPr>
        <w:tc>
          <w:tcPr>
            <w:tcW w:w="3199" w:type="dxa"/>
          </w:tcPr>
          <w:p w:rsidR="00360AED" w:rsidRPr="00E444FD" w:rsidRDefault="00360AED" w:rsidP="00DD5F25">
            <w:pPr>
              <w:adjustRightInd w:val="0"/>
            </w:pPr>
            <w:r w:rsidRPr="00E444FD">
              <w:t xml:space="preserve">Соус №№ </w:t>
            </w:r>
            <w:hyperlink w:anchor="N558_Соус_красный_основной" w:history="1">
              <w:r w:rsidRPr="00E444FD">
                <w:rPr>
                  <w:rStyle w:val="Hyperlink"/>
                  <w:color w:val="auto"/>
                  <w:u w:val="none"/>
                </w:rPr>
                <w:t>558</w:t>
              </w:r>
            </w:hyperlink>
            <w:r w:rsidRPr="00E444FD">
              <w:t xml:space="preserve">, </w:t>
            </w:r>
            <w:hyperlink w:anchor="N560_Соус_красный_с_луком_и_огурцами" w:history="1">
              <w:r w:rsidRPr="00E444FD">
                <w:rPr>
                  <w:rStyle w:val="Hyperlink"/>
                  <w:color w:val="auto"/>
                  <w:u w:val="none"/>
                </w:rPr>
                <w:t>560</w:t>
              </w:r>
            </w:hyperlink>
            <w:r w:rsidRPr="00E444FD">
              <w:t xml:space="preserve">, </w:t>
            </w:r>
            <w:hyperlink w:anchor="N561_Соус_луковый_с_горчицей" w:history="1">
              <w:r w:rsidRPr="00E444FD">
                <w:rPr>
                  <w:rStyle w:val="Hyperlink"/>
                  <w:color w:val="auto"/>
                  <w:u w:val="none"/>
                </w:rPr>
                <w:t>561</w:t>
              </w:r>
            </w:hyperlink>
            <w:r w:rsidRPr="00E444FD">
              <w:t xml:space="preserve">, </w:t>
            </w:r>
            <w:hyperlink w:anchor="N586_Соус_сметанный" w:history="1">
              <w:r w:rsidRPr="00E444FD">
                <w:rPr>
                  <w:rStyle w:val="Hyperlink"/>
                  <w:color w:val="auto"/>
                  <w:u w:val="none"/>
                </w:rPr>
                <w:t>586</w:t>
              </w:r>
            </w:hyperlink>
            <w:r w:rsidRPr="00E444FD">
              <w:t xml:space="preserve">, </w:t>
            </w:r>
            <w:hyperlink w:anchor="N587_Соус_сметанный_с_томатом" w:history="1">
              <w:r w:rsidRPr="00E444FD">
                <w:rPr>
                  <w:rStyle w:val="Hyperlink"/>
                  <w:color w:val="auto"/>
                  <w:u w:val="none"/>
                </w:rPr>
                <w:t>587</w:t>
              </w:r>
            </w:hyperlink>
            <w:r w:rsidRPr="00E444FD">
              <w:t xml:space="preserve">, </w:t>
            </w:r>
            <w:hyperlink w:anchor="N588_Соус_сметанный_с_луком" w:history="1">
              <w:r w:rsidRPr="00E444FD">
                <w:rPr>
                  <w:rStyle w:val="Hyperlink"/>
                  <w:color w:val="auto"/>
                  <w:u w:val="none"/>
                </w:rPr>
                <w:t>588</w:t>
              </w:r>
            </w:hyperlink>
          </w:p>
        </w:tc>
        <w:tc>
          <w:tcPr>
            <w:tcW w:w="1057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—</w:t>
            </w:r>
          </w:p>
        </w:tc>
        <w:tc>
          <w:tcPr>
            <w:tcW w:w="1044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50</w:t>
            </w:r>
          </w:p>
        </w:tc>
        <w:tc>
          <w:tcPr>
            <w:tcW w:w="1193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—</w:t>
            </w:r>
          </w:p>
        </w:tc>
        <w:tc>
          <w:tcPr>
            <w:tcW w:w="1043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50</w:t>
            </w:r>
          </w:p>
        </w:tc>
        <w:tc>
          <w:tcPr>
            <w:tcW w:w="1114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—</w:t>
            </w:r>
          </w:p>
        </w:tc>
        <w:tc>
          <w:tcPr>
            <w:tcW w:w="1043" w:type="dxa"/>
          </w:tcPr>
          <w:p w:rsidR="00360AED" w:rsidRPr="00E444FD" w:rsidRDefault="00360AED" w:rsidP="00DD5F25">
            <w:pPr>
              <w:adjustRightInd w:val="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50</w:t>
            </w:r>
          </w:p>
        </w:tc>
      </w:tr>
      <w:tr w:rsidR="00360AED" w:rsidRPr="00E444FD" w:rsidTr="00437ED0">
        <w:trPr>
          <w:trHeight w:val="18"/>
        </w:trPr>
        <w:tc>
          <w:tcPr>
            <w:tcW w:w="3199" w:type="dxa"/>
          </w:tcPr>
          <w:p w:rsidR="00360AED" w:rsidRPr="00E444FD" w:rsidRDefault="00360AED" w:rsidP="00DD5F25">
            <w:pPr>
              <w:adjustRightInd w:val="0"/>
              <w:spacing w:before="20"/>
            </w:pPr>
            <w:r w:rsidRPr="00E444FD">
              <w:t xml:space="preserve">или </w:t>
            </w:r>
            <w:hyperlink r:id="rId11" w:anchor="Маргарин_столовый_замена" w:history="1">
              <w:r w:rsidRPr="00E444FD">
                <w:rPr>
                  <w:rStyle w:val="Hyperlink"/>
                  <w:color w:val="auto"/>
                  <w:u w:val="none"/>
                </w:rPr>
                <w:t>маргарин столовый</w:t>
              </w:r>
            </w:hyperlink>
            <w:r w:rsidRPr="00E444FD">
              <w:t xml:space="preserve">, или </w:t>
            </w:r>
            <w:hyperlink r:id="rId12" w:anchor="Масло_сливочное_замена" w:history="1">
              <w:r w:rsidRPr="00E444FD">
                <w:rPr>
                  <w:rStyle w:val="Hyperlink"/>
                  <w:color w:val="auto"/>
                  <w:u w:val="none"/>
                </w:rPr>
                <w:t>масло сливочное</w:t>
              </w:r>
            </w:hyperlink>
          </w:p>
        </w:tc>
        <w:tc>
          <w:tcPr>
            <w:tcW w:w="1057" w:type="dxa"/>
          </w:tcPr>
          <w:p w:rsidR="00360AED" w:rsidRPr="00E444FD" w:rsidRDefault="00360AE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8</w:t>
            </w:r>
          </w:p>
        </w:tc>
        <w:tc>
          <w:tcPr>
            <w:tcW w:w="1044" w:type="dxa"/>
          </w:tcPr>
          <w:p w:rsidR="00360AED" w:rsidRPr="00E444FD" w:rsidRDefault="00360AE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8</w:t>
            </w:r>
          </w:p>
        </w:tc>
        <w:tc>
          <w:tcPr>
            <w:tcW w:w="1193" w:type="dxa"/>
          </w:tcPr>
          <w:p w:rsidR="00360AED" w:rsidRPr="00E444FD" w:rsidRDefault="00360AE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5</w:t>
            </w:r>
          </w:p>
        </w:tc>
        <w:tc>
          <w:tcPr>
            <w:tcW w:w="1043" w:type="dxa"/>
          </w:tcPr>
          <w:p w:rsidR="00360AED" w:rsidRPr="00E444FD" w:rsidRDefault="00360AE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5</w:t>
            </w:r>
          </w:p>
        </w:tc>
        <w:tc>
          <w:tcPr>
            <w:tcW w:w="1114" w:type="dxa"/>
          </w:tcPr>
          <w:p w:rsidR="00360AED" w:rsidRPr="00E444FD" w:rsidRDefault="00360AE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5</w:t>
            </w:r>
          </w:p>
        </w:tc>
        <w:tc>
          <w:tcPr>
            <w:tcW w:w="1043" w:type="dxa"/>
          </w:tcPr>
          <w:p w:rsidR="00360AED" w:rsidRPr="00E444FD" w:rsidRDefault="00360AE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br/>
              <w:t>5</w:t>
            </w:r>
          </w:p>
        </w:tc>
      </w:tr>
      <w:tr w:rsidR="00360AED" w:rsidRPr="00E444FD" w:rsidTr="00437ED0">
        <w:trPr>
          <w:trHeight w:val="18"/>
        </w:trPr>
        <w:tc>
          <w:tcPr>
            <w:tcW w:w="3199" w:type="dxa"/>
          </w:tcPr>
          <w:p w:rsidR="00360AED" w:rsidRPr="00E444FD" w:rsidRDefault="00360AED" w:rsidP="00DD5F25">
            <w:pPr>
              <w:adjustRightInd w:val="0"/>
              <w:spacing w:before="20"/>
            </w:pPr>
            <w:r w:rsidRPr="00E444FD">
              <w:t>Выход: с соусом</w:t>
            </w:r>
          </w:p>
        </w:tc>
        <w:tc>
          <w:tcPr>
            <w:tcW w:w="1057" w:type="dxa"/>
          </w:tcPr>
          <w:p w:rsidR="00360AED" w:rsidRPr="00E444FD" w:rsidRDefault="00360AE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t>—</w:t>
            </w:r>
          </w:p>
        </w:tc>
        <w:tc>
          <w:tcPr>
            <w:tcW w:w="1044" w:type="dxa"/>
          </w:tcPr>
          <w:p w:rsidR="00360AED" w:rsidRPr="00E444FD" w:rsidRDefault="00360AE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t>300</w:t>
            </w:r>
          </w:p>
        </w:tc>
        <w:tc>
          <w:tcPr>
            <w:tcW w:w="1193" w:type="dxa"/>
          </w:tcPr>
          <w:p w:rsidR="00360AED" w:rsidRPr="00E444FD" w:rsidRDefault="00360AE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t>—</w:t>
            </w:r>
          </w:p>
        </w:tc>
        <w:tc>
          <w:tcPr>
            <w:tcW w:w="1043" w:type="dxa"/>
          </w:tcPr>
          <w:p w:rsidR="00360AED" w:rsidRPr="00E444FD" w:rsidRDefault="00360AE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t>275</w:t>
            </w:r>
          </w:p>
        </w:tc>
        <w:tc>
          <w:tcPr>
            <w:tcW w:w="1114" w:type="dxa"/>
          </w:tcPr>
          <w:p w:rsidR="00360AED" w:rsidRPr="00E444FD" w:rsidRDefault="00360AE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t>—</w:t>
            </w:r>
          </w:p>
        </w:tc>
        <w:tc>
          <w:tcPr>
            <w:tcW w:w="1043" w:type="dxa"/>
          </w:tcPr>
          <w:p w:rsidR="00360AED" w:rsidRPr="00E444FD" w:rsidRDefault="00360AE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t>250</w:t>
            </w:r>
          </w:p>
        </w:tc>
      </w:tr>
      <w:tr w:rsidR="00360AED" w:rsidRPr="00E444FD" w:rsidTr="00437ED0">
        <w:trPr>
          <w:trHeight w:val="18"/>
        </w:trPr>
        <w:tc>
          <w:tcPr>
            <w:tcW w:w="3199" w:type="dxa"/>
          </w:tcPr>
          <w:p w:rsidR="00360AED" w:rsidRPr="00E444FD" w:rsidRDefault="00360AED" w:rsidP="00DD5F25">
            <w:pPr>
              <w:adjustRightInd w:val="0"/>
              <w:spacing w:before="20"/>
            </w:pPr>
            <w:r w:rsidRPr="00E444FD">
              <w:t>с жиром</w:t>
            </w:r>
          </w:p>
        </w:tc>
        <w:tc>
          <w:tcPr>
            <w:tcW w:w="1057" w:type="dxa"/>
          </w:tcPr>
          <w:p w:rsidR="00360AED" w:rsidRPr="00E444FD" w:rsidRDefault="00360AE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t>—</w:t>
            </w:r>
          </w:p>
        </w:tc>
        <w:tc>
          <w:tcPr>
            <w:tcW w:w="1044" w:type="dxa"/>
          </w:tcPr>
          <w:p w:rsidR="00360AED" w:rsidRPr="00E444FD" w:rsidRDefault="00360AE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t>258</w:t>
            </w:r>
          </w:p>
        </w:tc>
        <w:tc>
          <w:tcPr>
            <w:tcW w:w="1193" w:type="dxa"/>
          </w:tcPr>
          <w:p w:rsidR="00360AED" w:rsidRPr="00E444FD" w:rsidRDefault="00360AE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t>—</w:t>
            </w:r>
          </w:p>
        </w:tc>
        <w:tc>
          <w:tcPr>
            <w:tcW w:w="1043" w:type="dxa"/>
          </w:tcPr>
          <w:p w:rsidR="00360AED" w:rsidRPr="00E444FD" w:rsidRDefault="00360AE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t>230</w:t>
            </w:r>
          </w:p>
        </w:tc>
        <w:tc>
          <w:tcPr>
            <w:tcW w:w="1114" w:type="dxa"/>
          </w:tcPr>
          <w:p w:rsidR="00360AED" w:rsidRPr="00E444FD" w:rsidRDefault="00360AE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t>—</w:t>
            </w:r>
          </w:p>
        </w:tc>
        <w:tc>
          <w:tcPr>
            <w:tcW w:w="1043" w:type="dxa"/>
          </w:tcPr>
          <w:p w:rsidR="00360AED" w:rsidRPr="00E444FD" w:rsidRDefault="00360AED" w:rsidP="00DD5F25">
            <w:pPr>
              <w:adjustRightInd w:val="0"/>
              <w:spacing w:before="20"/>
              <w:jc w:val="center"/>
              <w:rPr>
                <w:noProof/>
              </w:rPr>
            </w:pPr>
            <w:r w:rsidRPr="00E444FD">
              <w:rPr>
                <w:noProof/>
              </w:rPr>
              <w:t>205</w:t>
            </w:r>
          </w:p>
        </w:tc>
      </w:tr>
    </w:tbl>
    <w:p w:rsidR="00360AED" w:rsidRPr="00E444FD" w:rsidRDefault="00360AED" w:rsidP="00E444FD">
      <w:pPr>
        <w:pStyle w:val="BodyText2"/>
        <w:rPr>
          <w:sz w:val="24"/>
          <w:szCs w:val="24"/>
        </w:rPr>
      </w:pPr>
    </w:p>
    <w:p w:rsidR="00360AED" w:rsidRPr="00E444FD" w:rsidRDefault="00360AED" w:rsidP="00E444FD">
      <w:pPr>
        <w:pStyle w:val="BodyText2"/>
        <w:rPr>
          <w:sz w:val="24"/>
          <w:szCs w:val="24"/>
        </w:rPr>
      </w:pPr>
      <w:r w:rsidRPr="00E444FD">
        <w:rPr>
          <w:sz w:val="24"/>
          <w:szCs w:val="24"/>
        </w:rPr>
        <w:t>Из готовой котлетной массы разделывают изделия овально-приплюснутой формы с заостренным концом (котлеты) или круглоприплюснутой формы толщиной 2,0—2,5 см (биточки), или плоскоовальной формы, толщиной 1 см (шницели).</w:t>
      </w:r>
    </w:p>
    <w:p w:rsidR="00360AED" w:rsidRPr="00E444FD" w:rsidRDefault="00360AED" w:rsidP="00E444FD">
      <w:pPr>
        <w:adjustRightInd w:val="0"/>
        <w:ind w:firstLine="340"/>
        <w:jc w:val="both"/>
      </w:pPr>
      <w:r w:rsidRPr="00E444FD">
        <w:t>Котлеты, биточки и шницели можно приготовлять с добавлением репчатого лука (10, 8 и 5 г нетто) и чеснока (1,0; 0,8; 0,5 г нетто) по I, II и III колонкам соответственно. Выход изделий при этом не изменяется, так как соответственно уменьшается норма молока или воды.</w:t>
      </w:r>
    </w:p>
    <w:p w:rsidR="00360AED" w:rsidRPr="00E444FD" w:rsidRDefault="00360AED" w:rsidP="00E444FD">
      <w:pPr>
        <w:adjustRightInd w:val="0"/>
        <w:ind w:firstLine="340"/>
        <w:jc w:val="both"/>
      </w:pPr>
      <w:r w:rsidRPr="00E444FD">
        <w:t xml:space="preserve">При отпуске изделий их гарнируют и поливают жиром или соусом. </w:t>
      </w:r>
    </w:p>
    <w:p w:rsidR="00360AED" w:rsidRPr="00E444FD" w:rsidRDefault="00360AED" w:rsidP="00E444FD">
      <w:pPr>
        <w:adjustRightInd w:val="0"/>
        <w:ind w:firstLine="340"/>
        <w:jc w:val="both"/>
      </w:pPr>
      <w:r w:rsidRPr="00E444FD">
        <w:t xml:space="preserve">Котлеты, биточки отпускают по 2 или 1 шт., шницели — по 1 шт. на порцию. </w:t>
      </w:r>
    </w:p>
    <w:p w:rsidR="00360AED" w:rsidRPr="00E444FD" w:rsidRDefault="00360AED" w:rsidP="00E444FD">
      <w:pPr>
        <w:adjustRightInd w:val="0"/>
        <w:ind w:firstLine="340"/>
        <w:jc w:val="both"/>
      </w:pPr>
      <w:r w:rsidRPr="00E444FD">
        <w:t>Гарниры — каши рассыпчатые, бобовые отварные, макаронные изделия отварные, картофель отварной, пюре картофельное, картофель жареный (из вареного), картофель жареный (из сырого), овощи отварные с жиром, капуста тушеная, сложный гарнир.</w:t>
      </w:r>
    </w:p>
    <w:p w:rsidR="00360AED" w:rsidRPr="00E444FD" w:rsidRDefault="00360AED" w:rsidP="00E444FD">
      <w:pPr>
        <w:adjustRightInd w:val="0"/>
        <w:ind w:firstLine="340"/>
        <w:jc w:val="both"/>
      </w:pPr>
      <w:r w:rsidRPr="00E444FD">
        <w:t>Соусы — красный основной, луковый, красный с луком и огурцами, луковый с горчицей, сметанный, сметанный с томатом, сметанный с луком.</w:t>
      </w:r>
    </w:p>
    <w:p w:rsidR="00360AED" w:rsidRPr="00E444FD" w:rsidRDefault="00360AED" w:rsidP="00E444FD">
      <w:pPr>
        <w:adjustRightInd w:val="0"/>
        <w:ind w:left="280" w:firstLine="340"/>
        <w:jc w:val="both"/>
      </w:pPr>
    </w:p>
    <w:p w:rsidR="00360AED" w:rsidRDefault="00360AED" w:rsidP="00E444FD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3.5.</w:t>
      </w:r>
    </w:p>
    <w:p w:rsidR="00360AED" w:rsidRPr="00E444FD" w:rsidRDefault="00360AED" w:rsidP="00E444FD">
      <w:pPr>
        <w:rPr>
          <w:b/>
          <w:bCs/>
          <w:i/>
          <w:sz w:val="28"/>
          <w:szCs w:val="28"/>
        </w:rPr>
      </w:pPr>
    </w:p>
    <w:p w:rsidR="00360AED" w:rsidRPr="00E444FD" w:rsidRDefault="00360AED" w:rsidP="00E444FD">
      <w:pPr>
        <w:rPr>
          <w:b/>
          <w:bCs/>
          <w:i/>
          <w:sz w:val="28"/>
          <w:szCs w:val="28"/>
        </w:rPr>
      </w:pPr>
    </w:p>
    <w:p w:rsidR="00360AED" w:rsidRPr="00E444FD" w:rsidRDefault="00360AED" w:rsidP="00E444FD">
      <w:pPr>
        <w:jc w:val="center"/>
        <w:rPr>
          <w:i/>
          <w:sz w:val="28"/>
          <w:szCs w:val="28"/>
        </w:rPr>
      </w:pPr>
      <w:r w:rsidRPr="00E444FD">
        <w:rPr>
          <w:b/>
          <w:bCs/>
          <w:i/>
          <w:sz w:val="28"/>
          <w:szCs w:val="28"/>
        </w:rPr>
        <w:t>ИНСТРУКЦИЯ ПО ОХРАНЕ ТРУДА ДЛЯ ОБУЧАЮЩЕГОСЯ</w:t>
      </w:r>
    </w:p>
    <w:p w:rsidR="00360AED" w:rsidRPr="00E444FD" w:rsidRDefault="00360AED" w:rsidP="00E444FD">
      <w:pPr>
        <w:rPr>
          <w:i/>
          <w:sz w:val="28"/>
          <w:szCs w:val="28"/>
        </w:rPr>
      </w:pPr>
    </w:p>
    <w:p w:rsidR="00360AED" w:rsidRPr="00E444FD" w:rsidRDefault="00360AED" w:rsidP="00E444FD">
      <w:pPr>
        <w:jc w:val="both"/>
        <w:rPr>
          <w:i/>
          <w:sz w:val="28"/>
          <w:szCs w:val="28"/>
        </w:rPr>
      </w:pPr>
      <w:r w:rsidRPr="00E444FD">
        <w:rPr>
          <w:i/>
          <w:sz w:val="28"/>
          <w:szCs w:val="28"/>
        </w:rPr>
        <w:t xml:space="preserve">Ι. </w:t>
      </w:r>
      <w:r w:rsidRPr="00E444FD">
        <w:rPr>
          <w:b/>
          <w:bCs/>
          <w:i/>
          <w:sz w:val="28"/>
          <w:szCs w:val="28"/>
        </w:rPr>
        <w:t>ОБЩИЕ ТРЕБОВАНИЯ БЕЗОПАСНОСТИ</w:t>
      </w:r>
    </w:p>
    <w:p w:rsidR="00360AED" w:rsidRPr="00E444FD" w:rsidRDefault="00360AED" w:rsidP="00E444FD">
      <w:pPr>
        <w:jc w:val="both"/>
        <w:rPr>
          <w:i/>
          <w:sz w:val="28"/>
          <w:szCs w:val="28"/>
        </w:rPr>
      </w:pPr>
      <w:r w:rsidRPr="00E444FD">
        <w:rPr>
          <w:b/>
          <w:bCs/>
          <w:i/>
          <w:sz w:val="28"/>
          <w:szCs w:val="28"/>
        </w:rPr>
        <w:t> 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1.1.  К работе допускаются обучающиеся, прошедший предварительный медицинский осмотр, инструктаж по технике безопасности.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1.2.   На рабочем месте обучающийся получает первичный инструктаж по безопасности труда .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1.3.    Во время работы обучающийся должен проходить: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-осмотр открытых поверхностей тела на наличие гнойничковых заболеваний – ежедневно перед началом работы;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1.4.  До представления результатов медицинских обследований обучающийся к работе не допускается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1.5. На каждого обучающегося должна быть заведена личная медицинская книжка , в которую вносятся результаты медицинских обследований, допуск к работе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1.6.  Обучающийся должен знать: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·устройства, конструкцию, принцип действия и правила технической эксплуатации оборудования;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·         основные виды неполадок донного оборудования, способы их устранения;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·         устройство и работа манометров;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·         правила внутреннего трудового распорядка.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1.7.  Обучающийся должен соблюдать следующие правила личной гигиены: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-приходить на учебную практику в чистой одежде и обуви;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-оставлять личную одежду, личные вещи в гардеробе;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-коротко стричь ногти;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-перед началом работы тщательно мыть руки с мылом, надевать чистую санитарную одежду ;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-при посещении туалета снимать санитарную одежду в специально отведенном месте;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-сообщать о всех случаях заболеваний кишечными инфекциями в семье обучающегося.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1.8. На обучающегося в процессе работы могут воздействовать следующие опасные производственные факторы: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            -повышенная температура поверхностей оборудования;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            -пониженная температура поверхностей холодильного оборудования;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            -повышенная влажность воздуха;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            -повышенная подвижность воздуха рабочей зоны;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            -повышенное напряжение в электрической сети;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            -недостаточная освещенность рабочей зоны;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-физические перегрузки.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1.9. Обучающийся  должен быть обеспечен санитарной одеждой, санитарными принадлежностями :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            -куртка белая хлопчатобумажная;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            -брюки светлые хлопчатобумажные;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            -колпак белый;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            -полотенце;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             - тапочки.</w:t>
      </w:r>
    </w:p>
    <w:p w:rsidR="00360AED" w:rsidRPr="00E444FD" w:rsidRDefault="00360AED" w:rsidP="00E444FD">
      <w:pPr>
        <w:jc w:val="both"/>
        <w:rPr>
          <w:b/>
          <w:bCs/>
          <w:sz w:val="28"/>
          <w:szCs w:val="28"/>
        </w:rPr>
      </w:pP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b/>
          <w:bCs/>
          <w:sz w:val="28"/>
          <w:szCs w:val="28"/>
        </w:rPr>
        <w:t>ΙΙ.</w:t>
      </w:r>
      <w:r w:rsidRPr="00E444FD">
        <w:rPr>
          <w:sz w:val="28"/>
          <w:szCs w:val="28"/>
        </w:rPr>
        <w:t> </w:t>
      </w:r>
      <w:r w:rsidRPr="00E444FD">
        <w:rPr>
          <w:b/>
          <w:bCs/>
          <w:sz w:val="28"/>
          <w:szCs w:val="28"/>
        </w:rPr>
        <w:t>ТРЕБОВАНИЯ БЕЗОПАСНОСТИ ПЕРЕД НАЧАЛОМ РАБОТЫ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 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2.1.            Подготовить рабочее место для безопасной работы и проверить: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-перед включением электроплиты наличие поддона под блоком конфорок и подового листа в камере жарочного шкафа, состояние жарочной поверхности.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-убедиться, что переключатель конфорок и жарочного шкафа находятся в нулевом положении;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-исправность другого применяемого оборудования;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2.2.            Правильно надеть спецодежду, волосы убрать под колпак, рукава одежды подвернуть до локтя или застегнуть у кисти рук. Не закалывать спецодежду иголками, не держи в карманах булавки, стеклянные и другие бьющиеся предметы.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2.3.            Приведи в порядок рабочее место, не загромождай проходы.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2.4.            Осмотри инвентарь, убедись в его исправности, контролируй  изъятия и замены непригодного инвентаря, посуды.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2.5.            При обнаружении неисправностей в оборудовании немедленно поставь в известность мастера производственного обучения и до устранения их, к работе не приступай.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2.6.            Не проводи самостоятельно ремонт оборудования.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 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b/>
          <w:bCs/>
          <w:sz w:val="28"/>
          <w:szCs w:val="28"/>
        </w:rPr>
        <w:t>ΙΙΙ. ТРЕБОВАНИЯ БЕЗОПАСНОСТИ ВО ВРЕМЯ РАБОТЫ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 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3.1.            Для предотвращения попадания в воздух производственных помещений вредных веществ следует: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-соблюдать технологические процессы приготовления кулинарной продукции;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-операции по просеиванию муки, крахмала производить на специально оборудованных рабочих местах.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3.2. Для предотвращения неблагоприятного влияния инфракрасного излучения обучающийся обязан: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            -максимально заполнять посудой рабочую поверхность плит, своевременно выключать секции электроплит или переключать их на меньшую мощность;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            -не допускать включения электроконфорок на максимальную и среднюю мощность  без загрузки. 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3.2.            Не работай на машинах и аппаратах, устройство которых не знаешь и работа на которых тебе не поручена.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3.3.            Работай на мясорубке только со специальным приспособлением или кольцом у загрузочной воронки.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 xml:space="preserve">3.4.            Для проталкивания мяса в машину, пользуйся деревянным пестиком.   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 xml:space="preserve">                  Не  проталкивай мясо руками.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3.5.            При использовании универсального привода насадку и крепления их производи при включении мотора.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3.6.            При работе на шинкованных машинах не проталкивай овощи руками на ходу.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3.7.            При работе на овощно-мясных и протирочных машинах пользуйся предохранительной крышкой.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3.8.            Разделку замороженного мяса производи после его оттаивания. 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3.9.        Работая ножом, держи правильно руки и нож. Будь осторожен, ножи храни в специальных чехлах.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3.10.        Посуду с жидкостью по плите передвигай осторожно.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3.11.        Следи за тем, чтобы поставленные жиры для разогрева не вспыхнули.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3.12.        При поджарке котлет, пирожков, клади их с наклоном от себя.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3.13.        Клади в кипящий жир картофель, другие овощи, не допуская попадания воды.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3.14.        Крышки кастрюль открывай от себя осторожно.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3.15.        При переноске горячей пищи ставь на устойчивые подставки.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3.16.        Не берись голыми руками за горячую посуду, пользуйся для этого полотенцем.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3.17.        Срочно убирай пролитый жир, уроненные продукты.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3.18.        Укладывать полуфабрикаты на разогретые сковороды и противни движением от себя, передвигать посуду на поверхности плиты осторожно, без рывков и больших усилий, открывать крышки наплитной посуды с горячей пищей осторожно, движением на себя.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3.19.        НЕ пользуйся кастрюлями и другой кухонной посудой, имеющей деформированные дно или края, непрочно закрепленные ручки или без ручек.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3.20.        Перед переноской кастрюли с горячей пищей предварительно убедитесь в отсутствии посторонних предметов и скользких полов на всем пути передвижения.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3.21.        Разделочные доски располагай на ровную поверхность.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3.22.        Консервные банки открывай специальным ключом.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3.23.        На уроках учебной практики запрещается: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-при изготовлении блюд носить ювелирные украшения;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-курить на рабочем месте;</w:t>
      </w:r>
    </w:p>
    <w:p w:rsidR="00360AE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 </w:t>
      </w:r>
    </w:p>
    <w:p w:rsidR="00360AED" w:rsidRDefault="00360AED" w:rsidP="00E444FD">
      <w:pPr>
        <w:jc w:val="both"/>
        <w:rPr>
          <w:sz w:val="28"/>
          <w:szCs w:val="28"/>
        </w:rPr>
      </w:pPr>
    </w:p>
    <w:p w:rsidR="00360AED" w:rsidRPr="00E444FD" w:rsidRDefault="00360AED" w:rsidP="00E444FD">
      <w:pPr>
        <w:jc w:val="both"/>
        <w:rPr>
          <w:sz w:val="28"/>
          <w:szCs w:val="28"/>
        </w:rPr>
      </w:pP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b/>
          <w:bCs/>
          <w:sz w:val="28"/>
          <w:szCs w:val="28"/>
        </w:rPr>
        <w:t>Ι</w:t>
      </w:r>
      <w:r w:rsidRPr="00E444FD">
        <w:rPr>
          <w:b/>
          <w:bCs/>
          <w:sz w:val="28"/>
          <w:szCs w:val="28"/>
          <w:lang w:val="en-US"/>
        </w:rPr>
        <w:t>V</w:t>
      </w:r>
      <w:r w:rsidRPr="00E444FD">
        <w:rPr>
          <w:b/>
          <w:bCs/>
          <w:sz w:val="28"/>
          <w:szCs w:val="28"/>
        </w:rPr>
        <w:t>.ТРЕБОВАНИЯ БЕЗОПАСНОСТИ В АВАРИЙНЫХ СИТУАЦИЯХ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 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 xml:space="preserve">4.1.            При обнаружении дефектов оборудования, представляющих опасность для жизни обучающихся и целостности оборудования, немедленно прекрати работу, по возможности отключи электрооборудование от электросети, поставь в известность мастера производственного обучения 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4.2.            При возникновении пожара немедленно вызови пожарную охрану, удали в безопасное место людей, поставь в известность мастера производственного обучения и организуй тушение огня подручными средствами.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4.3.           Окажи первую помощь пострадавшим при травмировании, внезапном заболевании.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4.4.            О несчастном случае доложи мастеру производственного обучения.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 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b/>
          <w:bCs/>
          <w:sz w:val="28"/>
          <w:szCs w:val="28"/>
          <w:lang w:val="en-US"/>
        </w:rPr>
        <w:t>V</w:t>
      </w:r>
      <w:r w:rsidRPr="00E444FD">
        <w:rPr>
          <w:b/>
          <w:bCs/>
          <w:sz w:val="28"/>
          <w:szCs w:val="28"/>
        </w:rPr>
        <w:t>.</w:t>
      </w:r>
      <w:r w:rsidRPr="00E444FD">
        <w:rPr>
          <w:sz w:val="28"/>
          <w:szCs w:val="28"/>
        </w:rPr>
        <w:t> </w:t>
      </w:r>
      <w:r w:rsidRPr="00E444FD">
        <w:rPr>
          <w:b/>
          <w:bCs/>
          <w:sz w:val="28"/>
          <w:szCs w:val="28"/>
        </w:rPr>
        <w:t>ТРЕБОВАНИЯ БЕЗОПАСНОСТИ ПО ОКОНЧАНИИ РАБОТЫ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 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5.1.            Надежно обесточьте оборудование.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5.2.            Произвести разработку, очистку, мойку оборудования.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5.3.            Убрать инвентарь на специально отведенное место.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t>5.4.            Снять спецодежду.</w:t>
      </w:r>
    </w:p>
    <w:p w:rsidR="00360AED" w:rsidRPr="00E444FD" w:rsidRDefault="00360AED" w:rsidP="00E444FD">
      <w:pPr>
        <w:jc w:val="both"/>
        <w:rPr>
          <w:sz w:val="28"/>
          <w:szCs w:val="28"/>
        </w:rPr>
      </w:pPr>
    </w:p>
    <w:p w:rsidR="00360AED" w:rsidRPr="00E444FD" w:rsidRDefault="00360AED" w:rsidP="00E444FD">
      <w:pPr>
        <w:jc w:val="both"/>
        <w:rPr>
          <w:sz w:val="28"/>
          <w:szCs w:val="28"/>
        </w:rPr>
      </w:pPr>
      <w:r w:rsidRPr="00E444FD">
        <w:rPr>
          <w:sz w:val="28"/>
          <w:szCs w:val="28"/>
        </w:rPr>
        <w:br w:type="page"/>
      </w:r>
    </w:p>
    <w:p w:rsidR="00360AED" w:rsidRPr="00E444FD" w:rsidRDefault="00360AED" w:rsidP="00E444FD">
      <w:pPr>
        <w:jc w:val="both"/>
        <w:rPr>
          <w:sz w:val="28"/>
          <w:szCs w:val="28"/>
        </w:rPr>
        <w:sectPr w:rsidR="00360AED" w:rsidRPr="00E444F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AED" w:rsidRPr="00E444FD" w:rsidRDefault="00360AED" w:rsidP="00E444FD">
      <w:pPr>
        <w:jc w:val="right"/>
        <w:rPr>
          <w:sz w:val="28"/>
          <w:szCs w:val="28"/>
        </w:rPr>
      </w:pPr>
      <w:r w:rsidRPr="00E444FD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5</w:t>
      </w:r>
    </w:p>
    <w:p w:rsidR="00360AED" w:rsidRPr="00E444FD" w:rsidRDefault="00360AED" w:rsidP="00E444FD">
      <w:pPr>
        <w:jc w:val="center"/>
        <w:rPr>
          <w:sz w:val="28"/>
          <w:szCs w:val="28"/>
        </w:rPr>
      </w:pPr>
      <w:r w:rsidRPr="00E444FD">
        <w:rPr>
          <w:sz w:val="28"/>
          <w:szCs w:val="28"/>
        </w:rPr>
        <w:t>Критерий оценок</w:t>
      </w:r>
    </w:p>
    <w:tbl>
      <w:tblPr>
        <w:tblpPr w:leftFromText="180" w:rightFromText="180" w:vertAnchor="page" w:horzAnchor="margin" w:tblpY="2512"/>
        <w:tblW w:w="15541" w:type="dxa"/>
        <w:tblCellMar>
          <w:left w:w="40" w:type="dxa"/>
          <w:right w:w="40" w:type="dxa"/>
        </w:tblCellMar>
        <w:tblLook w:val="00A0"/>
      </w:tblPr>
      <w:tblGrid>
        <w:gridCol w:w="595"/>
        <w:gridCol w:w="1621"/>
        <w:gridCol w:w="1754"/>
        <w:gridCol w:w="2066"/>
        <w:gridCol w:w="2458"/>
        <w:gridCol w:w="1873"/>
        <w:gridCol w:w="1621"/>
        <w:gridCol w:w="1680"/>
        <w:gridCol w:w="1873"/>
      </w:tblGrid>
      <w:tr w:rsidR="00360AED" w:rsidRPr="00E444FD" w:rsidTr="00E444FD">
        <w:trPr>
          <w:cantSplit/>
          <w:trHeight w:val="820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Оценка(балл)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Ведение тетради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Фронтальный опрос</w:t>
            </w:r>
          </w:p>
          <w:p w:rsidR="00360AED" w:rsidRPr="00E444FD" w:rsidRDefault="00360AED" w:rsidP="00E444F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Организация рабочего места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Последователь</w:t>
            </w:r>
            <w:r w:rsidRPr="00E444FD">
              <w:rPr>
                <w:sz w:val="20"/>
                <w:szCs w:val="20"/>
              </w:rPr>
              <w:softHyphen/>
              <w:t>ность технологи</w:t>
            </w:r>
            <w:r w:rsidRPr="00E444FD">
              <w:rPr>
                <w:sz w:val="20"/>
                <w:szCs w:val="20"/>
              </w:rPr>
              <w:softHyphen/>
              <w:t>ческих операций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Правила личной гигиены и тех</w:t>
            </w:r>
            <w:r w:rsidRPr="00E444FD">
              <w:rPr>
                <w:sz w:val="20"/>
                <w:szCs w:val="20"/>
              </w:rPr>
              <w:softHyphen/>
              <w:t>ники безопас</w:t>
            </w:r>
            <w:r w:rsidRPr="00E444FD">
              <w:rPr>
                <w:sz w:val="20"/>
                <w:szCs w:val="20"/>
              </w:rPr>
              <w:softHyphen/>
              <w:t>ности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Выполнение</w:t>
            </w:r>
          </w:p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ученических</w:t>
            </w:r>
          </w:p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норм выработки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Требования к качеству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Косвенные</w:t>
            </w:r>
          </w:p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показатели,</w:t>
            </w:r>
          </w:p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влияющие на</w:t>
            </w:r>
          </w:p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оценку</w:t>
            </w:r>
          </w:p>
        </w:tc>
      </w:tr>
      <w:tr w:rsidR="00360AED" w:rsidRPr="00E444FD" w:rsidTr="00E444FD">
        <w:trPr>
          <w:cantSplit/>
          <w:trHeight w:val="1530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 xml:space="preserve"> 5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В соответствии с установленными требованиями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В соответствии с установленными требова</w:t>
            </w:r>
            <w:r w:rsidRPr="00E444FD">
              <w:rPr>
                <w:sz w:val="20"/>
                <w:szCs w:val="20"/>
              </w:rPr>
              <w:softHyphen/>
              <w:t>ниями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В соответствии с установленными требова</w:t>
            </w:r>
            <w:r w:rsidRPr="00E444FD">
              <w:rPr>
                <w:sz w:val="20"/>
                <w:szCs w:val="20"/>
              </w:rPr>
              <w:softHyphen/>
              <w:t>ниями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Точное выпол</w:t>
            </w:r>
            <w:r w:rsidRPr="00E444FD">
              <w:rPr>
                <w:sz w:val="20"/>
                <w:szCs w:val="20"/>
              </w:rPr>
              <w:softHyphen/>
              <w:t>нение в соот</w:t>
            </w:r>
            <w:r w:rsidRPr="00E444FD">
              <w:rPr>
                <w:sz w:val="20"/>
                <w:szCs w:val="20"/>
              </w:rPr>
              <w:softHyphen/>
              <w:t>ветствии с нормативно-технологической документацией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Точное соб</w:t>
            </w:r>
            <w:r w:rsidRPr="00E444FD">
              <w:rPr>
                <w:sz w:val="20"/>
                <w:szCs w:val="20"/>
              </w:rPr>
              <w:softHyphen/>
              <w:t>людение установленных правил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На 100 % не более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Качество полностью соответствует требованиям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Проявление повышенного интереса к профессии, самостоятель</w:t>
            </w:r>
            <w:r w:rsidRPr="00E444FD">
              <w:rPr>
                <w:sz w:val="20"/>
                <w:szCs w:val="20"/>
              </w:rPr>
              <w:softHyphen/>
              <w:t>ное планиро</w:t>
            </w:r>
            <w:r w:rsidRPr="00E444FD">
              <w:rPr>
                <w:sz w:val="20"/>
                <w:szCs w:val="20"/>
              </w:rPr>
              <w:softHyphen/>
              <w:t>вание пред</w:t>
            </w:r>
            <w:r w:rsidRPr="00E444FD">
              <w:rPr>
                <w:sz w:val="20"/>
                <w:szCs w:val="20"/>
              </w:rPr>
              <w:softHyphen/>
              <w:t>стоящей рабо</w:t>
            </w:r>
            <w:r w:rsidRPr="00E444FD">
              <w:rPr>
                <w:sz w:val="20"/>
                <w:szCs w:val="20"/>
              </w:rPr>
              <w:softHyphen/>
              <w:t>ты, аккурат</w:t>
            </w:r>
            <w:r w:rsidRPr="00E444FD">
              <w:rPr>
                <w:sz w:val="20"/>
                <w:szCs w:val="20"/>
              </w:rPr>
              <w:softHyphen/>
              <w:t>ность и точ</w:t>
            </w:r>
            <w:r w:rsidRPr="00E444FD">
              <w:rPr>
                <w:sz w:val="20"/>
                <w:szCs w:val="20"/>
              </w:rPr>
              <w:softHyphen/>
              <w:t>ность в работе</w:t>
            </w:r>
          </w:p>
        </w:tc>
      </w:tr>
      <w:tr w:rsidR="00360AED" w:rsidRPr="00E444FD" w:rsidTr="00E444FD">
        <w:trPr>
          <w:cantSplit/>
          <w:trHeight w:val="2087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4</w:t>
            </w:r>
          </w:p>
          <w:p w:rsidR="00360AED" w:rsidRPr="00E444FD" w:rsidRDefault="00360AED" w:rsidP="00E444FD">
            <w:pPr>
              <w:rPr>
                <w:sz w:val="20"/>
                <w:szCs w:val="20"/>
              </w:rPr>
            </w:pPr>
          </w:p>
          <w:p w:rsidR="00360AED" w:rsidRPr="00E444FD" w:rsidRDefault="00360AED" w:rsidP="00E444FD">
            <w:pPr>
              <w:rPr>
                <w:sz w:val="20"/>
                <w:szCs w:val="20"/>
              </w:rPr>
            </w:pPr>
          </w:p>
        </w:tc>
        <w:tc>
          <w:tcPr>
            <w:tcW w:w="1621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В тетрадях незначительные отклонения от установленных требований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Допущены несущественные отклонения от установленных требований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Рабочее место организовано учащимся са</w:t>
            </w:r>
            <w:r w:rsidRPr="00E444FD">
              <w:rPr>
                <w:sz w:val="20"/>
                <w:szCs w:val="20"/>
              </w:rPr>
              <w:softHyphen/>
              <w:t>мостоятельно, допущены не</w:t>
            </w:r>
            <w:r w:rsidRPr="00E444FD">
              <w:rPr>
                <w:sz w:val="20"/>
                <w:szCs w:val="20"/>
              </w:rPr>
              <w:softHyphen/>
              <w:t>существенные отклонения от установленных требований, исправленные</w:t>
            </w:r>
          </w:p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  <w:lang w:val="uk-UA"/>
              </w:rPr>
              <w:t>им самостоятельно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Соблюдение в соответствии с требованиями нормативно-технологиче</w:t>
            </w:r>
            <w:r w:rsidRPr="00E444FD">
              <w:rPr>
                <w:sz w:val="20"/>
                <w:szCs w:val="20"/>
              </w:rPr>
              <w:softHyphen/>
              <w:t>ской докумен</w:t>
            </w:r>
            <w:r w:rsidRPr="00E444FD">
              <w:rPr>
                <w:sz w:val="20"/>
                <w:szCs w:val="20"/>
              </w:rPr>
              <w:softHyphen/>
              <w:t>тации, допуще</w:t>
            </w:r>
            <w:r w:rsidRPr="00E444FD">
              <w:rPr>
                <w:sz w:val="20"/>
                <w:szCs w:val="20"/>
              </w:rPr>
              <w:softHyphen/>
              <w:t>ны несущест</w:t>
            </w:r>
            <w:r w:rsidRPr="00E444FD">
              <w:rPr>
                <w:sz w:val="20"/>
                <w:szCs w:val="20"/>
              </w:rPr>
              <w:softHyphen/>
              <w:t>венные откло</w:t>
            </w:r>
            <w:r w:rsidRPr="00E444FD">
              <w:rPr>
                <w:sz w:val="20"/>
                <w:szCs w:val="20"/>
              </w:rPr>
              <w:softHyphen/>
              <w:t>нения, исправ</w:t>
            </w:r>
            <w:r w:rsidRPr="00E444FD">
              <w:rPr>
                <w:sz w:val="20"/>
                <w:szCs w:val="20"/>
                <w:lang w:val="uk-UA"/>
              </w:rPr>
              <w:t>ленные учащимся самостоятельно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Допущены незначительные нарушения, устраненные учащимся са</w:t>
            </w:r>
            <w:r w:rsidRPr="00E444FD">
              <w:rPr>
                <w:sz w:val="20"/>
                <w:szCs w:val="20"/>
              </w:rPr>
              <w:softHyphen/>
              <w:t>мостоятельно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На 100 %</w:t>
            </w:r>
          </w:p>
          <w:p w:rsidR="00360AED" w:rsidRPr="00E444FD" w:rsidRDefault="00360AED" w:rsidP="00E444FD">
            <w:pPr>
              <w:rPr>
                <w:sz w:val="20"/>
                <w:szCs w:val="20"/>
              </w:rPr>
            </w:pPr>
          </w:p>
          <w:p w:rsidR="00360AED" w:rsidRPr="00E444FD" w:rsidRDefault="00360AED" w:rsidP="00E444F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Допущены несуществен</w:t>
            </w:r>
            <w:r w:rsidRPr="00E444FD">
              <w:rPr>
                <w:sz w:val="20"/>
                <w:szCs w:val="20"/>
              </w:rPr>
              <w:softHyphen/>
              <w:t>ные отклоне</w:t>
            </w:r>
            <w:r w:rsidRPr="00E444FD">
              <w:rPr>
                <w:sz w:val="20"/>
                <w:szCs w:val="20"/>
              </w:rPr>
              <w:softHyphen/>
              <w:t>ния от требований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Самостоятель</w:t>
            </w:r>
            <w:r w:rsidRPr="00E444FD">
              <w:rPr>
                <w:sz w:val="20"/>
                <w:szCs w:val="20"/>
              </w:rPr>
              <w:softHyphen/>
              <w:t>ное планиро</w:t>
            </w:r>
            <w:r w:rsidRPr="00E444FD">
              <w:rPr>
                <w:sz w:val="20"/>
                <w:szCs w:val="20"/>
              </w:rPr>
              <w:softHyphen/>
              <w:t>вание пред</w:t>
            </w:r>
            <w:r w:rsidRPr="00E444FD">
              <w:rPr>
                <w:sz w:val="20"/>
                <w:szCs w:val="20"/>
              </w:rPr>
              <w:softHyphen/>
              <w:t>стоящей рабо</w:t>
            </w:r>
            <w:r w:rsidRPr="00E444FD">
              <w:rPr>
                <w:sz w:val="20"/>
                <w:szCs w:val="20"/>
              </w:rPr>
              <w:softHyphen/>
              <w:t>ты, эконом</w:t>
            </w:r>
            <w:r w:rsidRPr="00E444FD">
              <w:rPr>
                <w:sz w:val="20"/>
                <w:szCs w:val="20"/>
              </w:rPr>
              <w:softHyphen/>
              <w:t>ное расходо</w:t>
            </w:r>
            <w:r w:rsidRPr="00E444FD">
              <w:rPr>
                <w:sz w:val="20"/>
                <w:szCs w:val="20"/>
              </w:rPr>
              <w:softHyphen/>
              <w:t>вание сырья, электроэнер</w:t>
            </w:r>
            <w:r w:rsidRPr="00E444FD">
              <w:rPr>
                <w:sz w:val="20"/>
                <w:szCs w:val="20"/>
              </w:rPr>
              <w:softHyphen/>
              <w:t>гии, соблюде</w:t>
            </w:r>
            <w:r w:rsidRPr="00E444FD">
              <w:rPr>
                <w:sz w:val="20"/>
                <w:szCs w:val="20"/>
              </w:rPr>
              <w:softHyphen/>
              <w:t>ние трудовой дисциплины</w:t>
            </w:r>
          </w:p>
        </w:tc>
      </w:tr>
      <w:tr w:rsidR="00360AED" w:rsidRPr="00E444FD" w:rsidTr="00E444FD">
        <w:trPr>
          <w:cantSplit/>
          <w:trHeight w:val="537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Частичное отсутствие тем и решений задач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На поставленные вопросы не точные ответы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  <w:lang w:val="uk-UA"/>
              </w:rPr>
              <w:t>Допущены отдельные незначительные ошибки, исправленные при помощи мастера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  <w:lang w:val="uk-UA"/>
              </w:rPr>
              <w:t>Соблюдение в соответствии с требованиями нормативно-технологической документации с незначитель-ными ошибками, исправленными при по</w:t>
            </w:r>
            <w:r w:rsidRPr="00E444FD">
              <w:rPr>
                <w:sz w:val="20"/>
                <w:szCs w:val="20"/>
                <w:lang w:val="uk-UA"/>
              </w:rPr>
              <w:softHyphen/>
              <w:t>мощи мастера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  <w:lang w:val="uk-UA"/>
              </w:rPr>
              <w:t>Соблюдение установленных правил с незначительными отклонениями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  <w:lang w:val="uk-UA"/>
              </w:rPr>
              <w:t>Менее 100 %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AED" w:rsidRPr="00E444FD" w:rsidRDefault="00360AED" w:rsidP="00E444FD">
            <w:pPr>
              <w:rPr>
                <w:sz w:val="20"/>
                <w:szCs w:val="20"/>
                <w:lang w:val="uk-UA"/>
              </w:rPr>
            </w:pPr>
            <w:r w:rsidRPr="00E444FD">
              <w:rPr>
                <w:sz w:val="20"/>
                <w:szCs w:val="20"/>
                <w:lang w:val="uk-UA"/>
              </w:rPr>
              <w:t>Допущены</w:t>
            </w:r>
          </w:p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  <w:lang w:val="uk-UA"/>
              </w:rPr>
              <w:t>Незначительные отклонения от установленных требований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  <w:lang w:val="uk-UA"/>
              </w:rPr>
              <w:t>План работы на занятии составлен при помощи мастера</w:t>
            </w:r>
          </w:p>
        </w:tc>
      </w:tr>
      <w:tr w:rsidR="00360AED" w:rsidRPr="00E444FD" w:rsidTr="00E444FD">
        <w:trPr>
          <w:cantSplit/>
          <w:trHeight w:val="1057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6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Отсутствие тетради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</w:rPr>
              <w:t>Ни на один поставленный вопрос нет полного ответа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  <w:lang w:val="uk-UA"/>
              </w:rPr>
              <w:t>Допущены</w:t>
            </w:r>
          </w:p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  <w:lang w:val="uk-UA"/>
              </w:rPr>
              <w:t>грубые</w:t>
            </w:r>
          </w:p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  <w:lang w:val="uk-UA"/>
              </w:rPr>
              <w:t>ошибки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  <w:lang w:val="uk-UA"/>
              </w:rPr>
              <w:t>Нарушена последовательность технологических операций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  <w:lang w:val="uk-UA"/>
              </w:rPr>
              <w:t>Не соблюдены</w:t>
            </w:r>
            <w:r w:rsidRPr="00E444FD">
              <w:rPr>
                <w:sz w:val="20"/>
                <w:szCs w:val="20"/>
              </w:rPr>
              <w:t xml:space="preserve"> правила личной гигиены и тех</w:t>
            </w:r>
            <w:r w:rsidRPr="00E444FD">
              <w:rPr>
                <w:sz w:val="20"/>
                <w:szCs w:val="20"/>
              </w:rPr>
              <w:softHyphen/>
              <w:t>ники безопас</w:t>
            </w:r>
            <w:r w:rsidRPr="00E444FD">
              <w:rPr>
                <w:sz w:val="20"/>
                <w:szCs w:val="20"/>
              </w:rPr>
              <w:softHyphen/>
              <w:t>ности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  <w:lang w:val="uk-UA"/>
              </w:rPr>
              <w:t>Допущено значительное недовыполнение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  <w:lang w:val="uk-UA"/>
              </w:rPr>
              <w:t>Качество не соответствует установленным требованиям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AED" w:rsidRPr="00E444FD" w:rsidRDefault="00360AED" w:rsidP="00E444FD">
            <w:pPr>
              <w:rPr>
                <w:sz w:val="20"/>
                <w:szCs w:val="20"/>
              </w:rPr>
            </w:pPr>
            <w:r w:rsidRPr="00E444FD">
              <w:rPr>
                <w:sz w:val="20"/>
                <w:szCs w:val="20"/>
                <w:lang w:val="uk-UA"/>
              </w:rPr>
              <w:t>План работ на занятии полностью состав</w:t>
            </w:r>
            <w:r w:rsidRPr="00E444FD">
              <w:rPr>
                <w:sz w:val="20"/>
                <w:szCs w:val="20"/>
                <w:lang w:val="uk-UA"/>
              </w:rPr>
              <w:softHyphen/>
              <w:t>лен мастером</w:t>
            </w:r>
          </w:p>
        </w:tc>
      </w:tr>
    </w:tbl>
    <w:p w:rsidR="00360AED" w:rsidRPr="00E444FD" w:rsidRDefault="00360AED" w:rsidP="00E444FD">
      <w:pPr>
        <w:rPr>
          <w:sz w:val="28"/>
          <w:szCs w:val="28"/>
        </w:rPr>
      </w:pPr>
    </w:p>
    <w:p w:rsidR="00360AED" w:rsidRPr="00E444FD" w:rsidRDefault="00360AED" w:rsidP="00E444FD">
      <w:pPr>
        <w:rPr>
          <w:sz w:val="28"/>
          <w:szCs w:val="28"/>
        </w:rPr>
        <w:sectPr w:rsidR="00360AED" w:rsidRPr="00E444FD" w:rsidSect="00C54B85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360AED" w:rsidRDefault="00360AED" w:rsidP="00E444FD">
      <w:pPr>
        <w:jc w:val="right"/>
      </w:pPr>
      <w:r>
        <w:t>ПРИЛОЖЕНИЕ 6</w:t>
      </w:r>
    </w:p>
    <w:p w:rsidR="00360AED" w:rsidRDefault="00360AED" w:rsidP="00E444FD">
      <w:pPr>
        <w:jc w:val="center"/>
      </w:pPr>
      <w:r>
        <w:t>РАБОЧАЯ ТЕТРАДЬ</w:t>
      </w:r>
    </w:p>
    <w:p w:rsidR="00360AED" w:rsidRDefault="00360AED" w:rsidP="00E444FD">
      <w:pPr>
        <w:jc w:val="center"/>
      </w:pPr>
    </w:p>
    <w:p w:rsidR="00360AED" w:rsidRPr="000F6A8D" w:rsidRDefault="00360AED" w:rsidP="00E444FD">
      <w:pPr>
        <w:jc w:val="center"/>
        <w:rPr>
          <w:b/>
          <w:i/>
        </w:rPr>
      </w:pPr>
      <w:r>
        <w:rPr>
          <w:b/>
          <w:i/>
        </w:rPr>
        <w:t>ТЕМА: «</w:t>
      </w:r>
      <w:r w:rsidRPr="000F6A8D">
        <w:rPr>
          <w:b/>
          <w:i/>
        </w:rPr>
        <w:t>Приготовление рубленой массы и полуфабрикатов из нее</w:t>
      </w:r>
      <w:r>
        <w:rPr>
          <w:b/>
          <w:i/>
        </w:rPr>
        <w:t>»</w:t>
      </w:r>
    </w:p>
    <w:p w:rsidR="00360AED" w:rsidRDefault="00360AED" w:rsidP="00E444FD">
      <w:pPr>
        <w:jc w:val="both"/>
      </w:pPr>
      <w:r>
        <w:t xml:space="preserve">Для приготовления рубленой натуральной массы используют котлетное мясо, шейную часть, пашину, покромку и обрезки, получаемые при разделке и обвалке мяса. </w:t>
      </w:r>
    </w:p>
    <w:p w:rsidR="00360AED" w:rsidRDefault="00360AED" w:rsidP="00E444FD">
      <w:pPr>
        <w:jc w:val="both"/>
      </w:pPr>
      <w:r>
        <w:rPr>
          <w:noProof/>
        </w:rPr>
        <w:pict>
          <v:shape id="Рисунок 21" o:spid="_x0000_s1029" type="#_x0000_t75" alt="73" style="position:absolute;left:0;text-align:left;margin-left:0;margin-top:3.9pt;width:45pt;height:34.65pt;z-index:-251659776;visibility:visible" wrapcoords="-360 0 -360 21130 21600 21130 21600 0 -360 0" o:allowoverlap="f">
            <v:imagedata r:id="rId13" o:title=""/>
            <w10:wrap type="tight"/>
          </v:shape>
        </w:pict>
      </w:r>
      <w:r>
        <w:t xml:space="preserve"> </w:t>
      </w:r>
    </w:p>
    <w:p w:rsidR="00360AED" w:rsidRPr="00FD0FC0" w:rsidRDefault="00360AED" w:rsidP="00E444FD">
      <w:pPr>
        <w:ind w:left="708"/>
        <w:jc w:val="both"/>
        <w:rPr>
          <w:i/>
        </w:rPr>
      </w:pPr>
      <w:r w:rsidRPr="00FD0FC0">
        <w:rPr>
          <w:i/>
        </w:rPr>
        <w:t xml:space="preserve">При использовании мяса </w:t>
      </w:r>
      <w:r w:rsidRPr="00FD0FC0">
        <w:rPr>
          <w:i/>
          <w:lang w:val="en-US"/>
        </w:rPr>
        <w:t>II</w:t>
      </w:r>
      <w:r w:rsidRPr="00FD0FC0">
        <w:rPr>
          <w:i/>
        </w:rPr>
        <w:t xml:space="preserve"> категории для сочности и   улучшения вкуса добавляют шпик (5-10%). </w:t>
      </w:r>
    </w:p>
    <w:p w:rsidR="00360AED" w:rsidRDefault="00360AED" w:rsidP="00E444FD">
      <w:pPr>
        <w:ind w:left="1413"/>
        <w:jc w:val="both"/>
      </w:pPr>
    </w:p>
    <w:p w:rsidR="00360AED" w:rsidRDefault="00360AED" w:rsidP="00E444FD">
      <w:pPr>
        <w:jc w:val="both"/>
      </w:pPr>
      <w:r>
        <w:t>Для приготовления рубленой массы мясо и шпик нарезают на кусочки, пропускают через мясорубку, добавляют молоко или воду, соль, перец и хорошо перемешивают.</w:t>
      </w:r>
    </w:p>
    <w:p w:rsidR="00360AED" w:rsidRDefault="00360AED" w:rsidP="00E444FD">
      <w:pPr>
        <w:jc w:val="both"/>
      </w:pPr>
    </w:p>
    <w:p w:rsidR="00360AED" w:rsidRPr="00F52F5C" w:rsidRDefault="00360AED" w:rsidP="00E444FD">
      <w:pPr>
        <w:jc w:val="center"/>
        <w:rPr>
          <w:b/>
          <w:i/>
        </w:rPr>
      </w:pPr>
      <w:r>
        <w:rPr>
          <w:noProof/>
        </w:rPr>
        <w:pict>
          <v:shape id="Рисунок 22" o:spid="_x0000_s1030" type="#_x0000_t75" style="position:absolute;left:0;text-align:left;margin-left:0;margin-top:13.8pt;width:126pt;height:83.85pt;z-index:251660800;visibility:visible">
            <v:imagedata r:id="rId14" o:title=""/>
            <w10:wrap type="square"/>
          </v:shape>
        </w:pict>
      </w:r>
      <w:r w:rsidRPr="00F52F5C">
        <w:rPr>
          <w:b/>
          <w:i/>
        </w:rPr>
        <w:t>Полуфабрикаты из рубленой массы</w:t>
      </w:r>
    </w:p>
    <w:p w:rsidR="00360AED" w:rsidRDefault="00360AED" w:rsidP="00E444FD">
      <w:pPr>
        <w:jc w:val="both"/>
      </w:pPr>
      <w:r w:rsidRPr="006C75DD">
        <w:rPr>
          <w:u w:val="single"/>
        </w:rPr>
        <w:t xml:space="preserve"> Бифштекс рубленый</w:t>
      </w:r>
      <w:r>
        <w:t xml:space="preserve"> – шпик нарезают мелкими кубиками, соединяют с рубленой массой, порционируют, придают приплюснуто-округлую форму толщиной 2см по 1шт на порцию.</w:t>
      </w:r>
    </w:p>
    <w:p w:rsidR="00360AED" w:rsidRDefault="00360AED" w:rsidP="00E444FD">
      <w:pPr>
        <w:jc w:val="both"/>
        <w:rPr>
          <w:u w:val="single"/>
        </w:rPr>
      </w:pPr>
    </w:p>
    <w:p w:rsidR="00360AED" w:rsidRDefault="00360AED" w:rsidP="00E444FD">
      <w:pPr>
        <w:jc w:val="both"/>
        <w:rPr>
          <w:u w:val="single"/>
        </w:rPr>
      </w:pPr>
    </w:p>
    <w:p w:rsidR="00360AED" w:rsidRDefault="00360AED" w:rsidP="00E444FD">
      <w:pPr>
        <w:jc w:val="both"/>
      </w:pPr>
      <w:r w:rsidRPr="006C75DD">
        <w:rPr>
          <w:u w:val="single"/>
        </w:rPr>
        <w:t>Котлеты натуральные рубленые</w:t>
      </w:r>
      <w:r>
        <w:t xml:space="preserve"> – массу приготавливают из баранины, порционируют, придают овальную форму с одним заостренным концом.</w:t>
      </w:r>
    </w:p>
    <w:p w:rsidR="00360AED" w:rsidRDefault="00360AED" w:rsidP="00E444FD">
      <w:pPr>
        <w:jc w:val="both"/>
      </w:pPr>
      <w:r w:rsidRPr="006C75DD">
        <w:rPr>
          <w:u w:val="single"/>
        </w:rPr>
        <w:t>Котлеты полтавские</w:t>
      </w:r>
      <w:r>
        <w:t xml:space="preserve"> –  из говядины, добавляют шпик, нарезанный мелкими кубиками, измельченный чеснок, панируют в сухарях. Используют по 2шт на порцию.</w:t>
      </w:r>
    </w:p>
    <w:p w:rsidR="00360AED" w:rsidRDefault="00360AED" w:rsidP="00E444FD">
      <w:pPr>
        <w:jc w:val="both"/>
      </w:pPr>
      <w:r>
        <w:rPr>
          <w:noProof/>
        </w:rPr>
        <w:pict>
          <v:shape id="Рисунок 23" o:spid="_x0000_s1031" type="#_x0000_t75" style="position:absolute;left:0;text-align:left;margin-left:2.05pt;margin-top:3.6pt;width:90pt;height:55.35pt;z-index:-251658752;visibility:visible" wrapcoords="-180 0 -180 21308 21600 21308 21600 0 -180 0">
            <v:imagedata r:id="rId15" o:title="" croptop="24219f" cropbottom="13431f" cropleft="11339f" cropright="8697f"/>
            <w10:wrap type="tight"/>
          </v:shape>
        </w:pict>
      </w:r>
      <w:r w:rsidRPr="006C75DD">
        <w:rPr>
          <w:u w:val="single"/>
        </w:rPr>
        <w:t>Шницель натуральный рубленый</w:t>
      </w:r>
      <w:r>
        <w:t xml:space="preserve"> – из баранины, свинины или говядины,  овальной формы толщиной 1см, смачивают в льезоне и панируют в сухарях.</w:t>
      </w:r>
    </w:p>
    <w:p w:rsidR="00360AED" w:rsidRDefault="00360AED" w:rsidP="00E444FD">
      <w:pPr>
        <w:jc w:val="both"/>
      </w:pPr>
    </w:p>
    <w:p w:rsidR="00360AED" w:rsidRDefault="00360AED" w:rsidP="00E444FD">
      <w:pPr>
        <w:jc w:val="both"/>
      </w:pPr>
      <w:r>
        <w:rPr>
          <w:noProof/>
        </w:rPr>
        <w:pict>
          <v:shape id="Рисунок 24" o:spid="_x0000_s1032" type="#_x0000_t75" alt="http://t3.gstatic.com/images?q=tbn:ANd9GcTRSLciBk9Gyk-PXLO7bXmOGW5z-5dbGnpoKKWqhHxYHaugjSJyKA" style="position:absolute;left:0;text-align:left;margin-left:4in;margin-top:4.8pt;width:72.25pt;height:54.2pt;z-index:251650560;visibility:visible">
            <v:imagedata r:id="rId16" r:href="rId17"/>
            <w10:wrap type="square"/>
          </v:shape>
        </w:pict>
      </w:r>
      <w:r w:rsidRPr="006C75DD">
        <w:rPr>
          <w:u w:val="single"/>
        </w:rPr>
        <w:t>Фрикадельки</w:t>
      </w:r>
      <w:r>
        <w:t xml:space="preserve"> – мясо пропускают через мясорубку, добавляют мелко нарезанный репчатый лук, сырые яйца, молотый перец, соль, воду, перемешивают и разделывают на порции в виде шариков по 7-10г.</w:t>
      </w:r>
    </w:p>
    <w:p w:rsidR="00360AED" w:rsidRDefault="00360AED" w:rsidP="00E444FD">
      <w:pPr>
        <w:jc w:val="both"/>
      </w:pPr>
    </w:p>
    <w:p w:rsidR="00360AED" w:rsidRDefault="00360AED" w:rsidP="00E444FD">
      <w:pPr>
        <w:jc w:val="both"/>
      </w:pPr>
      <w:r>
        <w:rPr>
          <w:noProof/>
        </w:rPr>
        <w:pict>
          <v:shape id="Рисунок 25" o:spid="_x0000_s1033" type="#_x0000_t75" style="position:absolute;left:0;text-align:left;margin-left:2.05pt;margin-top:8.4pt;width:101.05pt;height:76.1pt;z-index:251661824;visibility:visible">
            <v:imagedata r:id="rId18" o:title=""/>
            <w10:wrap type="square"/>
          </v:shape>
        </w:pict>
      </w:r>
      <w:r w:rsidRPr="006C75DD">
        <w:rPr>
          <w:u w:val="single"/>
        </w:rPr>
        <w:t>Люля-кебаб</w:t>
      </w:r>
      <w:r>
        <w:t xml:space="preserve"> – </w:t>
      </w:r>
      <w:r w:rsidRPr="008065C8">
        <w:rPr>
          <w:b/>
          <w:i/>
        </w:rPr>
        <w:t>баранину</w:t>
      </w:r>
      <w:r>
        <w:t>, репчатый лук, баранье (курдючное) сало</w:t>
      </w:r>
      <w:r w:rsidRPr="002D6B63">
        <w:t xml:space="preserve"> </w:t>
      </w:r>
      <w:r>
        <w:t xml:space="preserve"> пропускают 2-3 раза через мясорубку, добавляют соль, перец и перемешивают. Ставят в холодильник на 2-3 часа для маринования. Порционируют, придают форму маленьких колбасок, прикрепляют к шпажкам. Используют по 2-3шт на порцию. </w:t>
      </w:r>
    </w:p>
    <w:p w:rsidR="00360AED" w:rsidRDefault="00360AED" w:rsidP="00E444FD">
      <w:pPr>
        <w:jc w:val="center"/>
        <w:rPr>
          <w:b/>
          <w:i/>
        </w:rPr>
      </w:pPr>
    </w:p>
    <w:p w:rsidR="00360AED" w:rsidRPr="00F52F5C" w:rsidRDefault="00360AED" w:rsidP="00E444FD">
      <w:pPr>
        <w:jc w:val="center"/>
        <w:rPr>
          <w:b/>
          <w:i/>
        </w:rPr>
      </w:pPr>
      <w:r w:rsidRPr="00F52F5C">
        <w:rPr>
          <w:b/>
          <w:i/>
        </w:rPr>
        <w:t>Приготовление котлетной массы и полуфабрикатов из нее</w:t>
      </w:r>
      <w:r w:rsidRPr="008065C8">
        <w:rPr>
          <w:b/>
          <w:i/>
        </w:rPr>
        <w:t xml:space="preserve"> </w:t>
      </w:r>
    </w:p>
    <w:p w:rsidR="00360AED" w:rsidRPr="002A7856" w:rsidRDefault="00360AED" w:rsidP="00E444FD">
      <w:pPr>
        <w:jc w:val="both"/>
      </w:pPr>
      <w:r>
        <w:t>Для приготовления котлетной массы мясо (если мясо нежирное, добавляют шпик или натуральное сало) пропускают через мясорубку, пшеничный черствый хлеб замачивают в холодном молоке или в воде. Измельченное мясо смешивают с замоченным хлебом, кладут соль, молотый перец, пропускают через мясорубку и выбивают.</w:t>
      </w:r>
    </w:p>
    <w:p w:rsidR="00360AED" w:rsidRPr="002D6B63" w:rsidRDefault="00360AED" w:rsidP="00E444FD">
      <w:pPr>
        <w:ind w:left="708"/>
        <w:jc w:val="both"/>
        <w:rPr>
          <w:i/>
        </w:rPr>
      </w:pPr>
      <w:r>
        <w:rPr>
          <w:noProof/>
        </w:rPr>
        <w:pict>
          <v:shape id="Рисунок 26" o:spid="_x0000_s1034" type="#_x0000_t75" alt="73" style="position:absolute;left:0;text-align:left;margin-left:2.05pt;margin-top:13.25pt;width:45pt;height:34.65pt;z-index:-251657728;visibility:visible" wrapcoords="-360 0 -360 21130 21600 21130 21600 0 -360 0" o:allowoverlap="f">
            <v:imagedata r:id="rId13" o:title=""/>
            <w10:wrap type="tight"/>
          </v:shape>
        </w:pict>
      </w:r>
      <w:r w:rsidRPr="00FD0FC0">
        <w:rPr>
          <w:i/>
        </w:rPr>
        <w:t>При выбивании масса обогащается воздухом, становится однородной, изделия получаются пышными. Однако долго выбивать не рекомендуется, так как отделяется жир и изделия получаются менее сочными и вкусными.</w:t>
      </w:r>
    </w:p>
    <w:p w:rsidR="00360AED" w:rsidRPr="002A7856" w:rsidRDefault="00360AED" w:rsidP="00E444FD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before="106" w:line="211" w:lineRule="exact"/>
        <w:ind w:right="4"/>
        <w:jc w:val="both"/>
        <w:rPr>
          <w:i/>
          <w:color w:val="000000"/>
          <w:spacing w:val="-23"/>
          <w:w w:val="103"/>
        </w:rPr>
      </w:pPr>
      <w:r w:rsidRPr="002A7856">
        <w:rPr>
          <w:i/>
          <w:color w:val="000000"/>
          <w:spacing w:val="-1"/>
          <w:w w:val="103"/>
        </w:rPr>
        <w:t>Какие части мяса используют для котлетной массы?</w:t>
      </w:r>
      <w:r>
        <w:rPr>
          <w:i/>
          <w:color w:val="000000"/>
          <w:spacing w:val="-1"/>
          <w:w w:val="103"/>
        </w:rPr>
        <w:t>__</w:t>
      </w:r>
    </w:p>
    <w:p w:rsidR="00360AED" w:rsidRPr="002A7856" w:rsidRDefault="00360AED" w:rsidP="00E444FD">
      <w:pPr>
        <w:jc w:val="both"/>
      </w:pPr>
      <w:r>
        <w:t>_____________________________________________________________</w:t>
      </w:r>
    </w:p>
    <w:p w:rsidR="00360AED" w:rsidRPr="00F52F5C" w:rsidRDefault="00360AED" w:rsidP="00E444FD">
      <w:pPr>
        <w:jc w:val="center"/>
        <w:rPr>
          <w:b/>
          <w:i/>
        </w:rPr>
      </w:pPr>
      <w:r>
        <w:rPr>
          <w:noProof/>
        </w:rPr>
        <w:pict>
          <v:shape id="Рисунок 27" o:spid="_x0000_s1035" type="#_x0000_t75" alt="http://t0.gstatic.com/images?q=tbn:ANd9GcRVztRL_4u0RWg3zUjjfA96GezBIeskIUE3MdpQG9a5kMr6xsWC3Q" style="position:absolute;left:0;text-align:left;margin-left:306pt;margin-top:12pt;width:62.8pt;height:63pt;z-index:251651584;visibility:visible">
            <v:imagedata r:id="rId19" r:href="rId20" croptop="9630f" cropbottom="6587f"/>
            <w10:wrap type="square"/>
          </v:shape>
        </w:pict>
      </w:r>
      <w:r w:rsidRPr="00F52F5C">
        <w:rPr>
          <w:b/>
          <w:i/>
        </w:rPr>
        <w:t>Полуфабрикаты из котлетной массы</w:t>
      </w:r>
    </w:p>
    <w:p w:rsidR="00360AED" w:rsidRDefault="00360AED" w:rsidP="00E444FD">
      <w:pPr>
        <w:jc w:val="both"/>
      </w:pPr>
      <w:r w:rsidRPr="00FD0FC0">
        <w:rPr>
          <w:u w:val="single"/>
        </w:rPr>
        <w:t>Котлеты</w:t>
      </w:r>
      <w:r>
        <w:t xml:space="preserve"> – масса по 57г,  в красной панировке,  овально-приплюснутой формы с одним заостренным концом (толщиной 1,5-1,7см, длиной 10-12см, шириной 5см). Подают 1-2шт на порцию. </w:t>
      </w:r>
    </w:p>
    <w:p w:rsidR="00360AED" w:rsidRDefault="00360AED" w:rsidP="00E444FD">
      <w:pPr>
        <w:jc w:val="both"/>
      </w:pPr>
      <w:r>
        <w:rPr>
          <w:noProof/>
        </w:rPr>
        <w:pict>
          <v:shape id="Рисунок 28" o:spid="_x0000_s1036" type="#_x0000_t75" alt="http://t0.gstatic.com/images?q=tbn:ANd9GcTuoNX99saTeFSrD5vpMJn_mT5wBYFZYg_cdasjiM1FyQSjGMk0iw" style="position:absolute;left:0;text-align:left;margin-left:0;margin-top:1.2pt;width:99pt;height:53.8pt;z-index:251652608;visibility:visible">
            <v:imagedata r:id="rId21" r:href="rId22" croptop="8922f" cropbottom="9256f"/>
            <w10:wrap type="square"/>
          </v:shape>
        </w:pict>
      </w:r>
      <w:r w:rsidRPr="00FD0FC0">
        <w:rPr>
          <w:u w:val="single"/>
        </w:rPr>
        <w:t>Биточки</w:t>
      </w:r>
      <w:r>
        <w:t xml:space="preserve"> – приплюснуто-округлой формы (толщиной 2-2,5см, диаметр - 6см). Подают по 2шт на порцию.</w:t>
      </w:r>
      <w:r w:rsidRPr="00FB6DB2">
        <w:t xml:space="preserve"> </w:t>
      </w:r>
    </w:p>
    <w:p w:rsidR="00360AED" w:rsidRDefault="00360AED" w:rsidP="00E444FD">
      <w:pPr>
        <w:jc w:val="both"/>
        <w:rPr>
          <w:i/>
        </w:rPr>
      </w:pPr>
    </w:p>
    <w:p w:rsidR="00360AED" w:rsidRDefault="00360AED" w:rsidP="00E444FD">
      <w:pPr>
        <w:ind w:left="708" w:firstLine="60"/>
        <w:jc w:val="both"/>
      </w:pPr>
      <w:r>
        <w:rPr>
          <w:noProof/>
        </w:rPr>
        <w:pict>
          <v:shape id="Рисунок 29" o:spid="_x0000_s1037" type="#_x0000_t75" alt="73" style="position:absolute;left:0;text-align:left;margin-left:0;margin-top:10.8pt;width:45pt;height:34.65pt;z-index:-251653632;visibility:visible" wrapcoords="-360 0 -360 21130 21600 21130 21600 0 -360 0" o:allowoverlap="f">
            <v:imagedata r:id="rId13" o:title=""/>
            <w10:wrap type="tight"/>
          </v:shape>
        </w:pict>
      </w:r>
      <w:r w:rsidRPr="00FD0FC0">
        <w:rPr>
          <w:i/>
        </w:rPr>
        <w:t>Если котлеты и биточки готовят с добавлением репчатого лука или чеснока, изделия сразу подвергают тепловой обработке, так как котлетная масса приобретает серый цвет, ухудшается структура и качество изделий</w:t>
      </w:r>
      <w:r w:rsidRPr="00FD0FC0">
        <w:t>.</w:t>
      </w:r>
    </w:p>
    <w:p w:rsidR="00360AED" w:rsidRDefault="00360AED" w:rsidP="00E444FD">
      <w:pPr>
        <w:jc w:val="both"/>
      </w:pPr>
      <w:r>
        <w:rPr>
          <w:noProof/>
        </w:rPr>
        <w:pict>
          <v:shape id="Рисунок 30" o:spid="_x0000_s1038" type="#_x0000_t75" style="position:absolute;left:0;text-align:left;margin-left:0;margin-top:27.6pt;width:99pt;height:66.35pt;z-index:-251656704;visibility:visible" wrapcoords="-164 0 -164 21355 21600 21355 21600 0 -164 0">
            <v:imagedata r:id="rId23" o:title="" cropbottom="6891f"/>
            <w10:wrap type="tight"/>
          </v:shape>
        </w:pict>
      </w:r>
      <w:r w:rsidRPr="00FD0FC0">
        <w:rPr>
          <w:u w:val="single"/>
        </w:rPr>
        <w:t>Шницель рубленый</w:t>
      </w:r>
      <w:r>
        <w:t xml:space="preserve"> –  овально-приплюснутой формы толщиной 1см,  по 1шт на порцию.</w:t>
      </w:r>
    </w:p>
    <w:p w:rsidR="00360AED" w:rsidRDefault="00360AED" w:rsidP="00E444FD">
      <w:pPr>
        <w:jc w:val="both"/>
      </w:pPr>
      <w:r w:rsidRPr="00FD0FC0">
        <w:rPr>
          <w:u w:val="single"/>
        </w:rPr>
        <w:t>Зразы рубленые</w:t>
      </w:r>
      <w:r>
        <w:t xml:space="preserve"> – котлетная масса  с меньшим количеством хлеба, порционируют, кладут фарш, панируют в красной панировке и формуют в виде кирпичика с овальными краями; подают по 1-2шт на порцию.</w:t>
      </w:r>
    </w:p>
    <w:p w:rsidR="00360AED" w:rsidRDefault="00360AED" w:rsidP="00E444FD">
      <w:pPr>
        <w:jc w:val="both"/>
      </w:pPr>
      <w:r w:rsidRPr="00FD0FC0">
        <w:rPr>
          <w:u w:val="single"/>
        </w:rPr>
        <w:t>Тефтели</w:t>
      </w:r>
      <w:r>
        <w:t xml:space="preserve"> – котлетная масса с меньшим количеством хлеба, добавляют пассерованный репчатый лук,  формуют в виде шариков и панируют в муке. Подают по 2-4 шт на порцию.</w:t>
      </w:r>
    </w:p>
    <w:p w:rsidR="00360AED" w:rsidRDefault="00360AED" w:rsidP="00E444FD">
      <w:pPr>
        <w:jc w:val="both"/>
      </w:pPr>
      <w:r w:rsidRPr="00FD0FC0">
        <w:rPr>
          <w:u w:val="single"/>
        </w:rPr>
        <w:t>Рулет</w:t>
      </w:r>
      <w:r>
        <w:t xml:space="preserve"> – в котлетной массе хлеба берут меньше. На смоченную салфетку раскладывают массу  толщиной 1,5-2см, на середину  по всей длине укладывают фарш. Соединяют с помощью салфетки, </w:t>
      </w:r>
      <w:r>
        <w:rPr>
          <w:noProof/>
        </w:rPr>
        <w:pict>
          <v:shape id="Рисунок 31" o:spid="_x0000_s1039" type="#_x0000_t75" alt="http://t1.gstatic.com/images?q=tbn:ANd9GcSRcptXxr7JKNCoLKamDYzCN5yi4fBT_GOpT04znyw2UtXf2EIt" style="position:absolute;left:0;text-align:left;margin-left:261pt;margin-top:0;width:108pt;height:90.25pt;z-index:251653632;visibility:visible;mso-position-horizontal-relative:text;mso-position-vertical-relative:text">
            <v:imagedata r:id="rId24" r:href="rId25"/>
            <w10:wrap type="square"/>
          </v:shape>
        </w:pict>
      </w:r>
      <w:r>
        <w:t>придают форму батона и перекладывают</w:t>
      </w:r>
      <w:r w:rsidRPr="00985B3D">
        <w:t xml:space="preserve"> </w:t>
      </w:r>
      <w:r>
        <w:t xml:space="preserve">швом вниз на смазанный жиром противень. Смазывают льезоном, посыпают сухарями и делают несколько проколов, чтобы при тепловой обработке на изделии не образовывались трещины. </w:t>
      </w:r>
    </w:p>
    <w:p w:rsidR="00360AED" w:rsidRPr="00BC406B" w:rsidRDefault="00360AED" w:rsidP="00E444FD">
      <w:pPr>
        <w:ind w:left="708"/>
        <w:jc w:val="both"/>
        <w:rPr>
          <w:i/>
        </w:rPr>
      </w:pPr>
      <w:r>
        <w:rPr>
          <w:noProof/>
        </w:rPr>
        <w:pict>
          <v:shape id="Рисунок 32" o:spid="_x0000_s1040" type="#_x0000_t75" alt="http://t0.gstatic.com/images?q=tbn:ANd9GcQIM3LRlCfjKBmCqYGZkSYLBu5Aq2kqzQc4jSldPgb6G5DFeSo8" style="position:absolute;left:0;text-align:left;margin-left:0;margin-top:1.85pt;width:24.75pt;height:34.95pt;z-index:251654656;visibility:visible">
            <v:imagedata r:id="rId26" r:href="rId27"/>
          </v:shape>
        </w:pict>
      </w:r>
      <w:r w:rsidRPr="00BC406B">
        <w:rPr>
          <w:i/>
        </w:rPr>
        <w:t>Почему полуфабрикаты из котлетной массы с добавлением репчатого лука или чеснока сразу подвергают тепловой обработке?</w:t>
      </w:r>
    </w:p>
    <w:p w:rsidR="00360AED" w:rsidRDefault="00360AED" w:rsidP="00E444FD">
      <w:pPr>
        <w:jc w:val="both"/>
      </w:pPr>
      <w:r>
        <w:t>__________________________________________________________________________________________________________________________</w:t>
      </w:r>
    </w:p>
    <w:p w:rsidR="00360AED" w:rsidRPr="00E93A2B" w:rsidRDefault="00360AED" w:rsidP="00E444FD">
      <w:pPr>
        <w:ind w:firstLine="708"/>
        <w:jc w:val="both"/>
        <w:rPr>
          <w:i/>
        </w:rPr>
      </w:pPr>
      <w:r>
        <w:rPr>
          <w:noProof/>
        </w:rPr>
        <w:pict>
          <v:shape id="Рисунок 33" o:spid="_x0000_s1041" type="#_x0000_t75" alt="http://t0.gstatic.com/images?q=tbn:ANd9GcQIM3LRlCfjKBmCqYGZkSYLBu5Aq2kqzQc4jSldPgb6G5DFeSo8" style="position:absolute;left:0;text-align:left;margin-left:2.05pt;margin-top:4.2pt;width:24.75pt;height:34.95pt;z-index:251655680;visibility:visible">
            <v:imagedata r:id="rId26" r:href="rId28"/>
          </v:shape>
        </w:pict>
      </w:r>
      <w:r w:rsidRPr="00E93A2B">
        <w:rPr>
          <w:i/>
        </w:rPr>
        <w:t>Для чего выбивают котлетную массу?</w:t>
      </w:r>
    </w:p>
    <w:p w:rsidR="00360AED" w:rsidRPr="00E93A2B" w:rsidRDefault="00360AED" w:rsidP="00E444FD">
      <w:pPr>
        <w:ind w:firstLine="708"/>
        <w:jc w:val="both"/>
      </w:pPr>
      <w:r w:rsidRPr="00E93A2B">
        <w:t>____________________________________________________________________________________________________________________</w:t>
      </w:r>
    </w:p>
    <w:p w:rsidR="00360AED" w:rsidRDefault="00360AED" w:rsidP="00E444FD">
      <w:pPr>
        <w:jc w:val="center"/>
        <w:rPr>
          <w:sz w:val="28"/>
          <w:szCs w:val="28"/>
        </w:rPr>
        <w:sectPr w:rsidR="00360A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AED" w:rsidRPr="00E444FD" w:rsidRDefault="00360AED" w:rsidP="00E444FD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7</w:t>
      </w:r>
    </w:p>
    <w:p w:rsidR="00360AED" w:rsidRPr="00E444FD" w:rsidRDefault="00360AED" w:rsidP="00E444FD">
      <w:pPr>
        <w:rPr>
          <w:sz w:val="28"/>
          <w:szCs w:val="28"/>
        </w:rPr>
      </w:pPr>
    </w:p>
    <w:p w:rsidR="00360AED" w:rsidRDefault="00360AED" w:rsidP="00E444FD">
      <w:pPr>
        <w:rPr>
          <w:b/>
          <w:sz w:val="28"/>
          <w:szCs w:val="28"/>
        </w:rPr>
      </w:pPr>
      <w:r>
        <w:rPr>
          <w:sz w:val="28"/>
          <w:szCs w:val="28"/>
        </w:rPr>
        <w:t>Тестовые задания по теме: «</w:t>
      </w:r>
      <w:r>
        <w:rPr>
          <w:b/>
          <w:sz w:val="28"/>
          <w:szCs w:val="28"/>
        </w:rPr>
        <w:t>Механическая кулинарная обработка мяса»</w:t>
      </w:r>
    </w:p>
    <w:p w:rsidR="00360AED" w:rsidRDefault="00360AED" w:rsidP="00E444FD">
      <w:pPr>
        <w:rPr>
          <w:sz w:val="28"/>
          <w:szCs w:val="28"/>
        </w:rPr>
      </w:pPr>
    </w:p>
    <w:p w:rsidR="00360AED" w:rsidRDefault="00360AED" w:rsidP="00E444FD">
      <w:pPr>
        <w:jc w:val="center"/>
        <w:rPr>
          <w:sz w:val="28"/>
          <w:szCs w:val="28"/>
        </w:rPr>
      </w:pPr>
      <w:r>
        <w:rPr>
          <w:sz w:val="28"/>
          <w:szCs w:val="28"/>
        </w:rPr>
        <w:t>Вариант №1</w:t>
      </w:r>
    </w:p>
    <w:p w:rsidR="00360AED" w:rsidRDefault="00360AED" w:rsidP="00E444FD">
      <w:pPr>
        <w:rPr>
          <w:b/>
          <w:sz w:val="28"/>
          <w:szCs w:val="28"/>
        </w:rPr>
      </w:pPr>
      <w:r>
        <w:rPr>
          <w:b/>
          <w:sz w:val="28"/>
          <w:szCs w:val="28"/>
        </w:rPr>
        <w:t>1.Н предприятия общественного питания говядина поступает :</w:t>
      </w:r>
    </w:p>
    <w:p w:rsidR="00360AED" w:rsidRDefault="00360AED" w:rsidP="00E444FD">
      <w:pPr>
        <w:ind w:left="360"/>
      </w:pPr>
      <w:r>
        <w:t>а) тушами</w:t>
      </w:r>
    </w:p>
    <w:p w:rsidR="00360AED" w:rsidRDefault="00360AED" w:rsidP="00E444FD">
      <w:pPr>
        <w:ind w:left="360"/>
      </w:pPr>
      <w:r>
        <w:t>б) полутушами                   в) отрубами</w:t>
      </w:r>
    </w:p>
    <w:p w:rsidR="00360AED" w:rsidRDefault="00360AED" w:rsidP="00E444FD"/>
    <w:p w:rsidR="00360AED" w:rsidRDefault="00360AED" w:rsidP="00E444FD">
      <w:pPr>
        <w:rPr>
          <w:b/>
          <w:sz w:val="28"/>
          <w:szCs w:val="28"/>
        </w:rPr>
      </w:pPr>
      <w:r>
        <w:rPr>
          <w:b/>
          <w:sz w:val="28"/>
          <w:szCs w:val="28"/>
        </w:rPr>
        <w:t>2. Время размораживания мяса при медленном способе:</w:t>
      </w:r>
    </w:p>
    <w:p w:rsidR="00360AED" w:rsidRDefault="00360AED" w:rsidP="00E444FD">
      <w:pPr>
        <w:ind w:left="360"/>
      </w:pPr>
      <w:r>
        <w:t>а) 10-12 часов</w:t>
      </w:r>
    </w:p>
    <w:p w:rsidR="00360AED" w:rsidRDefault="00360AED" w:rsidP="00E444FD">
      <w:pPr>
        <w:ind w:left="360"/>
      </w:pPr>
      <w:r>
        <w:t>б) 5-6 часов                               в) 1-3 суток</w:t>
      </w:r>
    </w:p>
    <w:p w:rsidR="00360AED" w:rsidRDefault="00360AED" w:rsidP="00E444FD">
      <w:pPr>
        <w:ind w:left="360"/>
      </w:pPr>
    </w:p>
    <w:p w:rsidR="00360AED" w:rsidRDefault="00360AED" w:rsidP="00E444FD">
      <w:pPr>
        <w:rPr>
          <w:b/>
          <w:sz w:val="28"/>
          <w:szCs w:val="28"/>
        </w:rPr>
      </w:pPr>
      <w:r>
        <w:rPr>
          <w:b/>
          <w:sz w:val="28"/>
          <w:szCs w:val="28"/>
        </w:rPr>
        <w:t>3. Какие правила по технике безопасности должен соблюдать обвальщик при разделке мяса?</w:t>
      </w:r>
    </w:p>
    <w:p w:rsidR="00360AED" w:rsidRDefault="00360AED" w:rsidP="00E444FD">
      <w:pPr>
        <w:ind w:left="360"/>
      </w:pPr>
      <w:r>
        <w:t>а) использовать длинный нож</w:t>
      </w:r>
    </w:p>
    <w:p w:rsidR="00360AED" w:rsidRDefault="00360AED" w:rsidP="00E444FD">
      <w:pPr>
        <w:ind w:left="360"/>
      </w:pPr>
      <w:r>
        <w:t>б) должна быть одета кольчуга</w:t>
      </w:r>
    </w:p>
    <w:p w:rsidR="00360AED" w:rsidRDefault="00360AED" w:rsidP="00E444FD">
      <w:pPr>
        <w:ind w:left="360"/>
      </w:pPr>
      <w:r>
        <w:t>в) раскладывать отдельно мясо и кости</w:t>
      </w:r>
    </w:p>
    <w:p w:rsidR="00360AED" w:rsidRDefault="00360AED" w:rsidP="00E444FD">
      <w:pPr>
        <w:rPr>
          <w:b/>
          <w:sz w:val="28"/>
          <w:szCs w:val="28"/>
        </w:rPr>
      </w:pPr>
    </w:p>
    <w:p w:rsidR="00360AED" w:rsidRDefault="00360AED" w:rsidP="00E444FD">
      <w:pPr>
        <w:rPr>
          <w:b/>
          <w:sz w:val="28"/>
          <w:szCs w:val="28"/>
        </w:rPr>
      </w:pPr>
      <w:r>
        <w:rPr>
          <w:b/>
          <w:sz w:val="28"/>
          <w:szCs w:val="28"/>
        </w:rPr>
        <w:t>4. Какой из полуфабрикатов является порционным?</w:t>
      </w:r>
    </w:p>
    <w:p w:rsidR="00360AED" w:rsidRDefault="00360AED" w:rsidP="00E444FD">
      <w:pPr>
        <w:ind w:left="360"/>
      </w:pPr>
      <w:r>
        <w:t>а) бифштекс</w:t>
      </w:r>
    </w:p>
    <w:p w:rsidR="00360AED" w:rsidRDefault="00360AED" w:rsidP="00E444FD">
      <w:pPr>
        <w:ind w:left="360"/>
      </w:pPr>
      <w:r>
        <w:t>б) бефстроганов                        в) поджарка</w:t>
      </w:r>
    </w:p>
    <w:p w:rsidR="00360AED" w:rsidRDefault="00360AED" w:rsidP="00E444FD">
      <w:pPr>
        <w:rPr>
          <w:b/>
          <w:sz w:val="28"/>
          <w:szCs w:val="28"/>
        </w:rPr>
      </w:pPr>
    </w:p>
    <w:p w:rsidR="00360AED" w:rsidRDefault="00360AED" w:rsidP="00E444FD">
      <w:pPr>
        <w:rPr>
          <w:b/>
          <w:sz w:val="28"/>
          <w:szCs w:val="28"/>
        </w:rPr>
      </w:pPr>
      <w:r>
        <w:rPr>
          <w:b/>
          <w:sz w:val="28"/>
          <w:szCs w:val="28"/>
        </w:rPr>
        <w:t>5. Какие части говяжьей туши варят?</w:t>
      </w:r>
    </w:p>
    <w:p w:rsidR="00360AED" w:rsidRDefault="00360AED" w:rsidP="00E444FD">
      <w:pPr>
        <w:ind w:left="360"/>
      </w:pPr>
      <w:r>
        <w:t>а) лопаточная, подлопаточная</w:t>
      </w:r>
    </w:p>
    <w:p w:rsidR="00360AED" w:rsidRDefault="00360AED" w:rsidP="00E444FD">
      <w:pPr>
        <w:ind w:left="360"/>
      </w:pPr>
      <w:r>
        <w:t>б) вырезка, тонкий край</w:t>
      </w:r>
    </w:p>
    <w:p w:rsidR="00360AED" w:rsidRDefault="00360AED" w:rsidP="00E444FD">
      <w:pPr>
        <w:ind w:left="360"/>
      </w:pPr>
      <w:r>
        <w:t>в) шейная часть, пашина</w:t>
      </w:r>
    </w:p>
    <w:p w:rsidR="00360AED" w:rsidRDefault="00360AED" w:rsidP="00E444FD"/>
    <w:p w:rsidR="00360AED" w:rsidRDefault="00360AED" w:rsidP="00E444FD">
      <w:pPr>
        <w:rPr>
          <w:b/>
          <w:sz w:val="28"/>
          <w:szCs w:val="28"/>
        </w:rPr>
      </w:pPr>
      <w:r>
        <w:rPr>
          <w:b/>
          <w:sz w:val="28"/>
          <w:szCs w:val="28"/>
        </w:rPr>
        <w:t>6. Из какой части нарезают котлеты натуральные?</w:t>
      </w:r>
    </w:p>
    <w:p w:rsidR="00360AED" w:rsidRDefault="00360AED" w:rsidP="00E444FD">
      <w:pPr>
        <w:ind w:left="360"/>
      </w:pPr>
      <w:r>
        <w:t>а) грудинки</w:t>
      </w:r>
    </w:p>
    <w:p w:rsidR="00360AED" w:rsidRDefault="00360AED" w:rsidP="00E444FD">
      <w:pPr>
        <w:ind w:left="360"/>
      </w:pPr>
      <w:r>
        <w:t>б) лопатки                             в) корейки</w:t>
      </w:r>
    </w:p>
    <w:p w:rsidR="00360AED" w:rsidRDefault="00360AED" w:rsidP="00E444FD"/>
    <w:p w:rsidR="00360AED" w:rsidRDefault="00360AED" w:rsidP="00E444FD">
      <w:pPr>
        <w:rPr>
          <w:b/>
          <w:sz w:val="28"/>
          <w:szCs w:val="28"/>
        </w:rPr>
      </w:pPr>
      <w:r>
        <w:rPr>
          <w:b/>
          <w:sz w:val="28"/>
          <w:szCs w:val="28"/>
        </w:rPr>
        <w:t>7. Какой из полуфабрикатов является мелкокусковым?</w:t>
      </w:r>
    </w:p>
    <w:p w:rsidR="00360AED" w:rsidRDefault="00360AED" w:rsidP="00E444FD">
      <w:pPr>
        <w:ind w:left="360"/>
      </w:pPr>
      <w:r>
        <w:t>а) шницель</w:t>
      </w:r>
    </w:p>
    <w:p w:rsidR="00360AED" w:rsidRDefault="00360AED" w:rsidP="00E444FD">
      <w:pPr>
        <w:ind w:left="360"/>
      </w:pPr>
      <w:r>
        <w:t>б) бефстроганов                  в) лангет</w:t>
      </w:r>
    </w:p>
    <w:p w:rsidR="00360AED" w:rsidRDefault="00360AED" w:rsidP="00E444FD">
      <w:pPr>
        <w:ind w:left="360"/>
      </w:pPr>
    </w:p>
    <w:p w:rsidR="00360AED" w:rsidRDefault="00360AED" w:rsidP="00E444FD">
      <w:pPr>
        <w:rPr>
          <w:b/>
          <w:sz w:val="28"/>
          <w:szCs w:val="28"/>
        </w:rPr>
      </w:pPr>
      <w:r>
        <w:rPr>
          <w:b/>
          <w:sz w:val="28"/>
          <w:szCs w:val="28"/>
        </w:rPr>
        <w:t>8. Из какой части нарезают бифштекс, филе, лангет?</w:t>
      </w:r>
    </w:p>
    <w:p w:rsidR="00360AED" w:rsidRDefault="00360AED" w:rsidP="00E444FD">
      <w:pPr>
        <w:ind w:left="360"/>
      </w:pPr>
      <w:r>
        <w:t>а) вырезки</w:t>
      </w:r>
    </w:p>
    <w:p w:rsidR="00360AED" w:rsidRDefault="00360AED" w:rsidP="00E444FD">
      <w:pPr>
        <w:ind w:left="360"/>
      </w:pPr>
      <w:r>
        <w:t>б) корейки                           в) грудинки</w:t>
      </w:r>
    </w:p>
    <w:p w:rsidR="00360AED" w:rsidRDefault="00360AED" w:rsidP="00E444FD">
      <w:pPr>
        <w:ind w:left="360"/>
      </w:pPr>
    </w:p>
    <w:p w:rsidR="00360AED" w:rsidRDefault="00360AED" w:rsidP="00E444FD">
      <w:pPr>
        <w:rPr>
          <w:b/>
          <w:sz w:val="28"/>
          <w:szCs w:val="28"/>
        </w:rPr>
      </w:pPr>
      <w:r>
        <w:rPr>
          <w:b/>
          <w:sz w:val="28"/>
          <w:szCs w:val="28"/>
        </w:rPr>
        <w:t>9. Из какой части приготавливают зразы рубленные?</w:t>
      </w:r>
    </w:p>
    <w:p w:rsidR="00360AED" w:rsidRDefault="00360AED" w:rsidP="00E444FD">
      <w:pPr>
        <w:ind w:left="360"/>
      </w:pPr>
      <w:r>
        <w:t>а) корейки</w:t>
      </w:r>
    </w:p>
    <w:p w:rsidR="00360AED" w:rsidRPr="00B74ADF" w:rsidRDefault="00360AED" w:rsidP="00E444FD">
      <w:pPr>
        <w:ind w:left="360"/>
      </w:pPr>
      <w:r>
        <w:t>б) шеи, пашины                   в) толстого, тонкого края</w:t>
      </w:r>
    </w:p>
    <w:p w:rsidR="00360AED" w:rsidRDefault="00360AED" w:rsidP="00E444FD">
      <w:pPr>
        <w:rPr>
          <w:b/>
          <w:sz w:val="28"/>
          <w:szCs w:val="28"/>
        </w:rPr>
      </w:pPr>
      <w:r>
        <w:rPr>
          <w:b/>
          <w:sz w:val="28"/>
          <w:szCs w:val="28"/>
        </w:rPr>
        <w:t>10. У какого полуфабриката сроки хранения меньше?</w:t>
      </w:r>
    </w:p>
    <w:p w:rsidR="00360AED" w:rsidRDefault="00360AED" w:rsidP="00E444FD">
      <w:pPr>
        <w:ind w:left="360"/>
      </w:pPr>
      <w:r>
        <w:t>а) грудинка фаршированная</w:t>
      </w:r>
    </w:p>
    <w:p w:rsidR="00360AED" w:rsidRDefault="00360AED" w:rsidP="00E444FD">
      <w:pPr>
        <w:ind w:left="360"/>
      </w:pPr>
      <w:r>
        <w:t>б) лангет</w:t>
      </w:r>
    </w:p>
    <w:p w:rsidR="00360AED" w:rsidRDefault="00360AED" w:rsidP="00E444FD">
      <w:pPr>
        <w:ind w:left="360"/>
      </w:pPr>
      <w:r>
        <w:t>в) биточки</w:t>
      </w:r>
    </w:p>
    <w:p w:rsidR="00360AED" w:rsidRDefault="00360AED" w:rsidP="00E444FD">
      <w:pPr>
        <w:rPr>
          <w:b/>
          <w:sz w:val="28"/>
          <w:szCs w:val="28"/>
        </w:rPr>
      </w:pPr>
      <w:r>
        <w:rPr>
          <w:sz w:val="28"/>
          <w:szCs w:val="28"/>
        </w:rPr>
        <w:t>Тестовые задания по теме: «</w:t>
      </w:r>
      <w:r>
        <w:rPr>
          <w:b/>
          <w:sz w:val="28"/>
          <w:szCs w:val="28"/>
        </w:rPr>
        <w:t>Механическая кулинарная обработка мяса»</w:t>
      </w:r>
    </w:p>
    <w:p w:rsidR="00360AED" w:rsidRDefault="00360AED" w:rsidP="00E444FD">
      <w:pPr>
        <w:rPr>
          <w:sz w:val="28"/>
          <w:szCs w:val="28"/>
        </w:rPr>
      </w:pPr>
    </w:p>
    <w:p w:rsidR="00360AED" w:rsidRPr="00B74ADF" w:rsidRDefault="00360AED" w:rsidP="00E444FD">
      <w:pPr>
        <w:ind w:left="36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Вариант №2</w:t>
      </w:r>
    </w:p>
    <w:p w:rsidR="00360AED" w:rsidRPr="00B74ADF" w:rsidRDefault="00360AED" w:rsidP="00E444FD">
      <w:pPr>
        <w:ind w:left="360"/>
        <w:jc w:val="center"/>
        <w:rPr>
          <w:b/>
          <w:sz w:val="28"/>
          <w:szCs w:val="28"/>
        </w:rPr>
      </w:pPr>
    </w:p>
    <w:p w:rsidR="00360AED" w:rsidRPr="00B74ADF" w:rsidRDefault="00360AED" w:rsidP="00E444FD">
      <w:pPr>
        <w:rPr>
          <w:b/>
          <w:sz w:val="28"/>
          <w:szCs w:val="28"/>
        </w:rPr>
      </w:pPr>
      <w:r w:rsidRPr="00B74ADF">
        <w:rPr>
          <w:b/>
          <w:sz w:val="28"/>
          <w:szCs w:val="28"/>
        </w:rPr>
        <w:t>1. Основные признаки доброкачественности мяса?</w:t>
      </w:r>
    </w:p>
    <w:p w:rsidR="00360AED" w:rsidRPr="00B74ADF" w:rsidRDefault="00360AED" w:rsidP="00E444FD">
      <w:pPr>
        <w:ind w:left="360"/>
      </w:pPr>
      <w:r w:rsidRPr="00B74ADF">
        <w:t>а) мясо имеет серый цвет</w:t>
      </w:r>
    </w:p>
    <w:p w:rsidR="00360AED" w:rsidRPr="00B74ADF" w:rsidRDefault="00360AED" w:rsidP="00E444FD">
      <w:pPr>
        <w:ind w:left="360"/>
      </w:pPr>
      <w:r w:rsidRPr="00B74ADF">
        <w:t>б) мясо имеет розовый цвет</w:t>
      </w:r>
    </w:p>
    <w:p w:rsidR="00360AED" w:rsidRPr="00E444FD" w:rsidRDefault="00360AED" w:rsidP="00E444FD">
      <w:pPr>
        <w:ind w:left="360"/>
      </w:pPr>
      <w:r w:rsidRPr="00B74ADF">
        <w:t>в) цвет жира мяса желтый</w:t>
      </w:r>
    </w:p>
    <w:p w:rsidR="00360AED" w:rsidRPr="00B74ADF" w:rsidRDefault="00360AED" w:rsidP="00E444FD">
      <w:pPr>
        <w:rPr>
          <w:b/>
          <w:sz w:val="28"/>
          <w:szCs w:val="28"/>
        </w:rPr>
      </w:pPr>
      <w:r w:rsidRPr="00B74ADF">
        <w:rPr>
          <w:b/>
          <w:sz w:val="28"/>
          <w:szCs w:val="28"/>
        </w:rPr>
        <w:t>2. Время размораживания мяса при быстром способе:</w:t>
      </w:r>
    </w:p>
    <w:p w:rsidR="00360AED" w:rsidRPr="00B74ADF" w:rsidRDefault="00360AED" w:rsidP="00E444FD">
      <w:pPr>
        <w:ind w:left="360"/>
      </w:pPr>
      <w:r w:rsidRPr="00B74ADF">
        <w:t>а) 1-2 часа</w:t>
      </w:r>
    </w:p>
    <w:p w:rsidR="00360AED" w:rsidRPr="00B74ADF" w:rsidRDefault="00360AED" w:rsidP="00E444FD">
      <w:pPr>
        <w:ind w:left="360"/>
      </w:pPr>
      <w:r w:rsidRPr="00B74ADF">
        <w:t>б) 12-24 часа                          в) 1-3 суток</w:t>
      </w:r>
    </w:p>
    <w:p w:rsidR="00360AED" w:rsidRPr="00B74ADF" w:rsidRDefault="00360AED" w:rsidP="00E444FD">
      <w:pPr>
        <w:rPr>
          <w:b/>
          <w:sz w:val="28"/>
          <w:szCs w:val="28"/>
        </w:rPr>
      </w:pPr>
      <w:r w:rsidRPr="00B74ADF">
        <w:rPr>
          <w:b/>
          <w:sz w:val="28"/>
          <w:szCs w:val="28"/>
        </w:rPr>
        <w:t>3. Для чего мясо до разделки обсушивается?</w:t>
      </w:r>
    </w:p>
    <w:p w:rsidR="00360AED" w:rsidRPr="00B74ADF" w:rsidRDefault="00360AED" w:rsidP="00E444FD">
      <w:pPr>
        <w:ind w:left="360"/>
      </w:pPr>
      <w:r w:rsidRPr="00B74ADF">
        <w:t>а) чтобы не вытекал мясной сок</w:t>
      </w:r>
    </w:p>
    <w:p w:rsidR="00360AED" w:rsidRPr="00B74ADF" w:rsidRDefault="00360AED" w:rsidP="00E444FD">
      <w:pPr>
        <w:ind w:left="360"/>
      </w:pPr>
      <w:r w:rsidRPr="00B74ADF">
        <w:t>б) чтобы не развивались микроорганизмы</w:t>
      </w:r>
    </w:p>
    <w:p w:rsidR="00360AED" w:rsidRPr="00B74ADF" w:rsidRDefault="00360AED" w:rsidP="00E444FD">
      <w:pPr>
        <w:ind w:left="360"/>
      </w:pPr>
      <w:r w:rsidRPr="00B74ADF">
        <w:t>в) чтобы выглядело красиво</w:t>
      </w:r>
    </w:p>
    <w:p w:rsidR="00360AED" w:rsidRPr="00B74ADF" w:rsidRDefault="00360AED" w:rsidP="00E444FD">
      <w:pPr>
        <w:rPr>
          <w:b/>
          <w:sz w:val="28"/>
          <w:szCs w:val="28"/>
        </w:rPr>
      </w:pPr>
      <w:r w:rsidRPr="00B74ADF">
        <w:rPr>
          <w:b/>
          <w:sz w:val="28"/>
          <w:szCs w:val="28"/>
        </w:rPr>
        <w:t>4. Какие части говяжьей туши тушат?</w:t>
      </w:r>
    </w:p>
    <w:p w:rsidR="00360AED" w:rsidRPr="00B74ADF" w:rsidRDefault="00360AED" w:rsidP="00E444FD">
      <w:pPr>
        <w:ind w:left="360"/>
      </w:pPr>
      <w:r w:rsidRPr="00B74ADF">
        <w:t>а) вырезка</w:t>
      </w:r>
    </w:p>
    <w:p w:rsidR="00360AED" w:rsidRPr="00B74ADF" w:rsidRDefault="00360AED" w:rsidP="00E444FD">
      <w:pPr>
        <w:ind w:left="360"/>
      </w:pPr>
      <w:r w:rsidRPr="00B74ADF">
        <w:t>б) боковой, наружный куски             в) шейная часть, пашина</w:t>
      </w:r>
    </w:p>
    <w:p w:rsidR="00360AED" w:rsidRPr="00B74ADF" w:rsidRDefault="00360AED" w:rsidP="00E444FD">
      <w:pPr>
        <w:rPr>
          <w:b/>
          <w:sz w:val="28"/>
          <w:szCs w:val="28"/>
        </w:rPr>
      </w:pPr>
      <w:r w:rsidRPr="00B74ADF">
        <w:rPr>
          <w:b/>
          <w:sz w:val="28"/>
          <w:szCs w:val="28"/>
        </w:rPr>
        <w:t>5. Какой из полуфабрикатов является панированным?</w:t>
      </w:r>
    </w:p>
    <w:p w:rsidR="00360AED" w:rsidRPr="00B74ADF" w:rsidRDefault="00360AED" w:rsidP="00E444FD">
      <w:pPr>
        <w:ind w:left="360"/>
      </w:pPr>
      <w:r w:rsidRPr="00B74ADF">
        <w:t>а) шницель отбивной</w:t>
      </w:r>
    </w:p>
    <w:p w:rsidR="00360AED" w:rsidRPr="00B74ADF" w:rsidRDefault="00360AED" w:rsidP="00E444FD">
      <w:pPr>
        <w:ind w:left="360"/>
      </w:pPr>
      <w:r w:rsidRPr="00B74ADF">
        <w:t>б) филе                                   в) лангет</w:t>
      </w:r>
    </w:p>
    <w:p w:rsidR="00360AED" w:rsidRPr="00B74ADF" w:rsidRDefault="00360AED" w:rsidP="00E444FD">
      <w:pPr>
        <w:rPr>
          <w:b/>
          <w:sz w:val="28"/>
          <w:szCs w:val="28"/>
        </w:rPr>
      </w:pPr>
      <w:r w:rsidRPr="00B74ADF">
        <w:rPr>
          <w:b/>
          <w:sz w:val="28"/>
          <w:szCs w:val="28"/>
        </w:rPr>
        <w:t>6. Из какой части нарезают котлеты натуральные?</w:t>
      </w:r>
    </w:p>
    <w:p w:rsidR="00360AED" w:rsidRPr="00B74ADF" w:rsidRDefault="00360AED" w:rsidP="00E444FD">
      <w:pPr>
        <w:ind w:left="360"/>
      </w:pPr>
      <w:r w:rsidRPr="00B74ADF">
        <w:t>а) грудинки</w:t>
      </w:r>
    </w:p>
    <w:p w:rsidR="00360AED" w:rsidRPr="00B74ADF" w:rsidRDefault="00360AED" w:rsidP="00E444FD">
      <w:pPr>
        <w:ind w:left="360"/>
      </w:pPr>
      <w:r w:rsidRPr="00B74ADF">
        <w:t>б) лопатки                             в) корейки</w:t>
      </w:r>
    </w:p>
    <w:p w:rsidR="00360AED" w:rsidRPr="00B74ADF" w:rsidRDefault="00360AED" w:rsidP="00E444FD">
      <w:pPr>
        <w:rPr>
          <w:b/>
          <w:sz w:val="28"/>
          <w:szCs w:val="28"/>
        </w:rPr>
      </w:pPr>
      <w:r w:rsidRPr="00B74ADF">
        <w:rPr>
          <w:b/>
          <w:sz w:val="28"/>
          <w:szCs w:val="28"/>
        </w:rPr>
        <w:t>7. В каких целях используется маринование?</w:t>
      </w:r>
    </w:p>
    <w:p w:rsidR="00360AED" w:rsidRPr="00B74ADF" w:rsidRDefault="00360AED" w:rsidP="00E444FD">
      <w:pPr>
        <w:ind w:left="360"/>
      </w:pPr>
      <w:r w:rsidRPr="00B74ADF">
        <w:t>а) для размягчения соединительной ткани</w:t>
      </w:r>
    </w:p>
    <w:p w:rsidR="00360AED" w:rsidRPr="00B74ADF" w:rsidRDefault="00360AED" w:rsidP="00E444FD">
      <w:pPr>
        <w:ind w:left="360"/>
      </w:pPr>
      <w:r w:rsidRPr="00B74ADF">
        <w:t xml:space="preserve">б) для придания кислоты </w:t>
      </w:r>
    </w:p>
    <w:p w:rsidR="00360AED" w:rsidRPr="00B74ADF" w:rsidRDefault="00360AED" w:rsidP="00E444FD">
      <w:pPr>
        <w:rPr>
          <w:b/>
          <w:sz w:val="28"/>
          <w:szCs w:val="28"/>
        </w:rPr>
      </w:pPr>
      <w:r w:rsidRPr="00B74ADF">
        <w:t xml:space="preserve">      в) для придания форма</w:t>
      </w:r>
      <w:r w:rsidRPr="00B74ADF">
        <w:rPr>
          <w:b/>
          <w:sz w:val="28"/>
          <w:szCs w:val="28"/>
        </w:rPr>
        <w:t xml:space="preserve"> </w:t>
      </w:r>
    </w:p>
    <w:p w:rsidR="00360AED" w:rsidRPr="00B74ADF" w:rsidRDefault="00360AED" w:rsidP="00E444FD">
      <w:pPr>
        <w:rPr>
          <w:b/>
          <w:sz w:val="28"/>
          <w:szCs w:val="28"/>
        </w:rPr>
      </w:pPr>
      <w:r w:rsidRPr="00B74ADF">
        <w:rPr>
          <w:b/>
          <w:sz w:val="28"/>
          <w:szCs w:val="28"/>
        </w:rPr>
        <w:t>8. Какой полуфабрикат приготовлен из котлетной массы?</w:t>
      </w:r>
    </w:p>
    <w:p w:rsidR="00360AED" w:rsidRPr="00B74ADF" w:rsidRDefault="00360AED" w:rsidP="00E444FD">
      <w:pPr>
        <w:ind w:left="360"/>
      </w:pPr>
      <w:r w:rsidRPr="00B74ADF">
        <w:t>а) котлета натуральная</w:t>
      </w:r>
    </w:p>
    <w:p w:rsidR="00360AED" w:rsidRPr="00B74ADF" w:rsidRDefault="00360AED" w:rsidP="00E444FD">
      <w:pPr>
        <w:ind w:left="360"/>
      </w:pPr>
      <w:r w:rsidRPr="00B74ADF">
        <w:t>б) котлета натуральная рубленая</w:t>
      </w:r>
    </w:p>
    <w:p w:rsidR="00360AED" w:rsidRPr="00E444FD" w:rsidRDefault="00360AED" w:rsidP="00E444FD">
      <w:pPr>
        <w:ind w:left="360"/>
      </w:pPr>
      <w:r w:rsidRPr="00B74ADF">
        <w:t>в) котлета рубленая</w:t>
      </w:r>
    </w:p>
    <w:p w:rsidR="00360AED" w:rsidRPr="00B74ADF" w:rsidRDefault="00360AED" w:rsidP="00E444FD">
      <w:pPr>
        <w:rPr>
          <w:b/>
          <w:sz w:val="28"/>
          <w:szCs w:val="28"/>
        </w:rPr>
      </w:pPr>
      <w:r w:rsidRPr="00B74ADF">
        <w:rPr>
          <w:b/>
          <w:sz w:val="28"/>
          <w:szCs w:val="28"/>
        </w:rPr>
        <w:t>9. У какого п\ф сроки хранения больше?</w:t>
      </w:r>
    </w:p>
    <w:p w:rsidR="00360AED" w:rsidRPr="00B74ADF" w:rsidRDefault="00360AED" w:rsidP="00E444FD">
      <w:pPr>
        <w:ind w:left="360"/>
      </w:pPr>
      <w:r w:rsidRPr="00B74ADF">
        <w:t>а) ростбиф</w:t>
      </w:r>
    </w:p>
    <w:p w:rsidR="00360AED" w:rsidRPr="00B74ADF" w:rsidRDefault="00360AED" w:rsidP="00E444FD">
      <w:pPr>
        <w:ind w:left="360"/>
      </w:pPr>
      <w:r w:rsidRPr="00B74ADF">
        <w:t>б) котлета рубленая                в) эскалоп</w:t>
      </w:r>
    </w:p>
    <w:p w:rsidR="00360AED" w:rsidRPr="00B74ADF" w:rsidRDefault="00360AED" w:rsidP="00E444FD">
      <w:pPr>
        <w:rPr>
          <w:b/>
          <w:sz w:val="28"/>
          <w:szCs w:val="28"/>
        </w:rPr>
      </w:pPr>
      <w:r w:rsidRPr="00B74ADF">
        <w:rPr>
          <w:b/>
          <w:sz w:val="28"/>
          <w:szCs w:val="28"/>
        </w:rPr>
        <w:t>10. Какое изделие имеет форму кирпичика?</w:t>
      </w:r>
    </w:p>
    <w:p w:rsidR="00360AED" w:rsidRPr="00B74ADF" w:rsidRDefault="00360AED" w:rsidP="00E444FD">
      <w:pPr>
        <w:ind w:left="360"/>
      </w:pPr>
      <w:r w:rsidRPr="00B74ADF">
        <w:t>а) зразы</w:t>
      </w:r>
    </w:p>
    <w:p w:rsidR="00360AED" w:rsidRPr="00B74ADF" w:rsidRDefault="00360AED" w:rsidP="00E444FD">
      <w:pPr>
        <w:ind w:left="360"/>
      </w:pPr>
      <w:r w:rsidRPr="00B74ADF">
        <w:t xml:space="preserve">б) рулет              </w:t>
      </w:r>
      <w:r>
        <w:t xml:space="preserve">                      в) шницель</w:t>
      </w:r>
    </w:p>
    <w:p w:rsidR="00360AED" w:rsidRDefault="00360AED" w:rsidP="00E444FD">
      <w:pPr>
        <w:ind w:left="360"/>
        <w:jc w:val="center"/>
        <w:rPr>
          <w:b/>
          <w:i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Ключ к тестовым заданиям по теме                                                 </w:t>
      </w:r>
      <w:r>
        <w:rPr>
          <w:b/>
          <w:sz w:val="28"/>
          <w:szCs w:val="28"/>
          <w:u w:val="single"/>
        </w:rPr>
        <w:t>«Механическая кулинарная обработка мяса</w:t>
      </w:r>
      <w:r>
        <w:rPr>
          <w:b/>
          <w:i/>
          <w:sz w:val="28"/>
          <w:szCs w:val="28"/>
          <w:u w:val="single"/>
        </w:rPr>
        <w:t>»</w:t>
      </w:r>
    </w:p>
    <w:p w:rsidR="00360AED" w:rsidRDefault="00360AED" w:rsidP="00E444FD">
      <w:pPr>
        <w:ind w:left="360"/>
        <w:jc w:val="center"/>
        <w:rPr>
          <w:b/>
          <w:i/>
          <w:sz w:val="28"/>
          <w:szCs w:val="28"/>
        </w:rPr>
      </w:pPr>
    </w:p>
    <w:p w:rsidR="00360AED" w:rsidRDefault="00360AED" w:rsidP="00E444FD">
      <w:pPr>
        <w:ind w:left="360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7"/>
        <w:gridCol w:w="615"/>
        <w:gridCol w:w="802"/>
        <w:gridCol w:w="802"/>
        <w:gridCol w:w="803"/>
        <w:gridCol w:w="804"/>
        <w:gridCol w:w="804"/>
        <w:gridCol w:w="804"/>
        <w:gridCol w:w="804"/>
        <w:gridCol w:w="804"/>
        <w:gridCol w:w="822"/>
      </w:tblGrid>
      <w:tr w:rsidR="00360AED" w:rsidRPr="00E444FD" w:rsidTr="00DD5F25">
        <w:trPr>
          <w:jc w:val="center"/>
        </w:trPr>
        <w:tc>
          <w:tcPr>
            <w:tcW w:w="1724" w:type="dxa"/>
          </w:tcPr>
          <w:p w:rsidR="00360AED" w:rsidRPr="00E444FD" w:rsidRDefault="00360AED" w:rsidP="00E444FD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625" w:type="dxa"/>
          </w:tcPr>
          <w:p w:rsidR="00360AED" w:rsidRPr="00E444FD" w:rsidRDefault="00360AED" w:rsidP="00E444F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444F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19" w:type="dxa"/>
          </w:tcPr>
          <w:p w:rsidR="00360AED" w:rsidRPr="00E444FD" w:rsidRDefault="00360AED" w:rsidP="00E444F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444F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19" w:type="dxa"/>
          </w:tcPr>
          <w:p w:rsidR="00360AED" w:rsidRPr="00E444FD" w:rsidRDefault="00360AED" w:rsidP="00E444F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444F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20" w:type="dxa"/>
          </w:tcPr>
          <w:p w:rsidR="00360AED" w:rsidRPr="00E444FD" w:rsidRDefault="00360AED" w:rsidP="00E444F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444FD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21" w:type="dxa"/>
          </w:tcPr>
          <w:p w:rsidR="00360AED" w:rsidRPr="00E444FD" w:rsidRDefault="00360AED" w:rsidP="00E444F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444FD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21" w:type="dxa"/>
          </w:tcPr>
          <w:p w:rsidR="00360AED" w:rsidRPr="00E444FD" w:rsidRDefault="00360AED" w:rsidP="00E444F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444FD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21" w:type="dxa"/>
          </w:tcPr>
          <w:p w:rsidR="00360AED" w:rsidRPr="00E444FD" w:rsidRDefault="00360AED" w:rsidP="00E444F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444FD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821" w:type="dxa"/>
          </w:tcPr>
          <w:p w:rsidR="00360AED" w:rsidRPr="00E444FD" w:rsidRDefault="00360AED" w:rsidP="00E444F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444FD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821" w:type="dxa"/>
          </w:tcPr>
          <w:p w:rsidR="00360AED" w:rsidRPr="00E444FD" w:rsidRDefault="00360AED" w:rsidP="00E444F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444FD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835" w:type="dxa"/>
          </w:tcPr>
          <w:p w:rsidR="00360AED" w:rsidRPr="00E444FD" w:rsidRDefault="00360AED" w:rsidP="00E444F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444FD">
              <w:rPr>
                <w:b/>
                <w:sz w:val="28"/>
                <w:szCs w:val="28"/>
              </w:rPr>
              <w:t>10</w:t>
            </w:r>
          </w:p>
        </w:tc>
      </w:tr>
      <w:tr w:rsidR="00360AED" w:rsidRPr="00E444FD" w:rsidTr="00DD5F25">
        <w:trPr>
          <w:jc w:val="center"/>
        </w:trPr>
        <w:tc>
          <w:tcPr>
            <w:tcW w:w="1724" w:type="dxa"/>
          </w:tcPr>
          <w:p w:rsidR="00360AED" w:rsidRPr="00E444FD" w:rsidRDefault="00360AED" w:rsidP="00E444FD">
            <w:pPr>
              <w:spacing w:line="276" w:lineRule="auto"/>
              <w:rPr>
                <w:b/>
                <w:sz w:val="28"/>
                <w:szCs w:val="28"/>
              </w:rPr>
            </w:pPr>
            <w:r w:rsidRPr="00E444FD">
              <w:rPr>
                <w:b/>
                <w:sz w:val="28"/>
                <w:szCs w:val="28"/>
              </w:rPr>
              <w:t>Вариант 1</w:t>
            </w:r>
          </w:p>
        </w:tc>
        <w:tc>
          <w:tcPr>
            <w:tcW w:w="625" w:type="dxa"/>
          </w:tcPr>
          <w:p w:rsidR="00360AED" w:rsidRPr="00E444FD" w:rsidRDefault="00360AED" w:rsidP="00E444F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444FD">
              <w:rPr>
                <w:sz w:val="28"/>
                <w:szCs w:val="28"/>
              </w:rPr>
              <w:t>б</w:t>
            </w:r>
          </w:p>
        </w:tc>
        <w:tc>
          <w:tcPr>
            <w:tcW w:w="819" w:type="dxa"/>
          </w:tcPr>
          <w:p w:rsidR="00360AED" w:rsidRPr="00E444FD" w:rsidRDefault="00360AED" w:rsidP="00E444F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444FD">
              <w:rPr>
                <w:sz w:val="28"/>
                <w:szCs w:val="28"/>
              </w:rPr>
              <w:t>в</w:t>
            </w:r>
          </w:p>
        </w:tc>
        <w:tc>
          <w:tcPr>
            <w:tcW w:w="819" w:type="dxa"/>
          </w:tcPr>
          <w:p w:rsidR="00360AED" w:rsidRPr="00E444FD" w:rsidRDefault="00360AED" w:rsidP="00E444F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444FD">
              <w:rPr>
                <w:sz w:val="28"/>
                <w:szCs w:val="28"/>
              </w:rPr>
              <w:t>б</w:t>
            </w:r>
          </w:p>
        </w:tc>
        <w:tc>
          <w:tcPr>
            <w:tcW w:w="820" w:type="dxa"/>
          </w:tcPr>
          <w:p w:rsidR="00360AED" w:rsidRPr="00E444FD" w:rsidRDefault="00360AED" w:rsidP="00E444F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444FD">
              <w:rPr>
                <w:sz w:val="28"/>
                <w:szCs w:val="28"/>
              </w:rPr>
              <w:t>а</w:t>
            </w:r>
          </w:p>
        </w:tc>
        <w:tc>
          <w:tcPr>
            <w:tcW w:w="821" w:type="dxa"/>
          </w:tcPr>
          <w:p w:rsidR="00360AED" w:rsidRPr="00E444FD" w:rsidRDefault="00360AED" w:rsidP="00E444F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444FD">
              <w:rPr>
                <w:sz w:val="28"/>
                <w:szCs w:val="28"/>
              </w:rPr>
              <w:t>а</w:t>
            </w:r>
          </w:p>
        </w:tc>
        <w:tc>
          <w:tcPr>
            <w:tcW w:w="821" w:type="dxa"/>
          </w:tcPr>
          <w:p w:rsidR="00360AED" w:rsidRPr="00E444FD" w:rsidRDefault="00360AED" w:rsidP="00E444F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444FD">
              <w:rPr>
                <w:sz w:val="28"/>
                <w:szCs w:val="28"/>
              </w:rPr>
              <w:t>в</w:t>
            </w:r>
          </w:p>
        </w:tc>
        <w:tc>
          <w:tcPr>
            <w:tcW w:w="821" w:type="dxa"/>
          </w:tcPr>
          <w:p w:rsidR="00360AED" w:rsidRPr="00E444FD" w:rsidRDefault="00360AED" w:rsidP="00E444F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444FD">
              <w:rPr>
                <w:sz w:val="28"/>
                <w:szCs w:val="28"/>
              </w:rPr>
              <w:t>б</w:t>
            </w:r>
          </w:p>
        </w:tc>
        <w:tc>
          <w:tcPr>
            <w:tcW w:w="821" w:type="dxa"/>
          </w:tcPr>
          <w:p w:rsidR="00360AED" w:rsidRPr="00E444FD" w:rsidRDefault="00360AED" w:rsidP="00E444F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444FD">
              <w:rPr>
                <w:sz w:val="28"/>
                <w:szCs w:val="28"/>
              </w:rPr>
              <w:t>а</w:t>
            </w:r>
          </w:p>
        </w:tc>
        <w:tc>
          <w:tcPr>
            <w:tcW w:w="821" w:type="dxa"/>
          </w:tcPr>
          <w:p w:rsidR="00360AED" w:rsidRPr="00E444FD" w:rsidRDefault="00360AED" w:rsidP="00E444F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444FD">
              <w:rPr>
                <w:sz w:val="28"/>
                <w:szCs w:val="28"/>
              </w:rPr>
              <w:t>б</w:t>
            </w:r>
          </w:p>
        </w:tc>
        <w:tc>
          <w:tcPr>
            <w:tcW w:w="835" w:type="dxa"/>
          </w:tcPr>
          <w:p w:rsidR="00360AED" w:rsidRPr="00E444FD" w:rsidRDefault="00360AED" w:rsidP="00E444F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444FD">
              <w:rPr>
                <w:sz w:val="28"/>
                <w:szCs w:val="28"/>
              </w:rPr>
              <w:t>в</w:t>
            </w:r>
          </w:p>
        </w:tc>
      </w:tr>
      <w:tr w:rsidR="00360AED" w:rsidRPr="00E444FD" w:rsidTr="00DD5F25">
        <w:trPr>
          <w:jc w:val="center"/>
        </w:trPr>
        <w:tc>
          <w:tcPr>
            <w:tcW w:w="1724" w:type="dxa"/>
          </w:tcPr>
          <w:p w:rsidR="00360AED" w:rsidRPr="00E444FD" w:rsidRDefault="00360AED" w:rsidP="00E444FD">
            <w:pPr>
              <w:spacing w:line="276" w:lineRule="auto"/>
              <w:rPr>
                <w:b/>
                <w:sz w:val="28"/>
                <w:szCs w:val="28"/>
              </w:rPr>
            </w:pPr>
            <w:r w:rsidRPr="00E444FD">
              <w:rPr>
                <w:b/>
                <w:sz w:val="28"/>
                <w:szCs w:val="28"/>
              </w:rPr>
              <w:t>Вариант 2</w:t>
            </w:r>
          </w:p>
        </w:tc>
        <w:tc>
          <w:tcPr>
            <w:tcW w:w="625" w:type="dxa"/>
          </w:tcPr>
          <w:p w:rsidR="00360AED" w:rsidRPr="00E444FD" w:rsidRDefault="00360AED" w:rsidP="00E444F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444FD">
              <w:rPr>
                <w:sz w:val="28"/>
                <w:szCs w:val="28"/>
              </w:rPr>
              <w:t>б</w:t>
            </w:r>
          </w:p>
        </w:tc>
        <w:tc>
          <w:tcPr>
            <w:tcW w:w="819" w:type="dxa"/>
          </w:tcPr>
          <w:p w:rsidR="00360AED" w:rsidRPr="00E444FD" w:rsidRDefault="00360AED" w:rsidP="00E444F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444FD">
              <w:rPr>
                <w:sz w:val="28"/>
                <w:szCs w:val="28"/>
              </w:rPr>
              <w:t>б</w:t>
            </w:r>
          </w:p>
        </w:tc>
        <w:tc>
          <w:tcPr>
            <w:tcW w:w="819" w:type="dxa"/>
          </w:tcPr>
          <w:p w:rsidR="00360AED" w:rsidRPr="00E444FD" w:rsidRDefault="00360AED" w:rsidP="00E444F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444FD">
              <w:rPr>
                <w:sz w:val="28"/>
                <w:szCs w:val="28"/>
              </w:rPr>
              <w:t>б</w:t>
            </w:r>
          </w:p>
        </w:tc>
        <w:tc>
          <w:tcPr>
            <w:tcW w:w="820" w:type="dxa"/>
          </w:tcPr>
          <w:p w:rsidR="00360AED" w:rsidRPr="00E444FD" w:rsidRDefault="00360AED" w:rsidP="00E444F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444FD">
              <w:rPr>
                <w:sz w:val="28"/>
                <w:szCs w:val="28"/>
              </w:rPr>
              <w:t>б</w:t>
            </w:r>
          </w:p>
        </w:tc>
        <w:tc>
          <w:tcPr>
            <w:tcW w:w="821" w:type="dxa"/>
          </w:tcPr>
          <w:p w:rsidR="00360AED" w:rsidRPr="00E444FD" w:rsidRDefault="00360AED" w:rsidP="00E444F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444FD">
              <w:rPr>
                <w:sz w:val="28"/>
                <w:szCs w:val="28"/>
              </w:rPr>
              <w:t>а</w:t>
            </w:r>
          </w:p>
        </w:tc>
        <w:tc>
          <w:tcPr>
            <w:tcW w:w="821" w:type="dxa"/>
          </w:tcPr>
          <w:p w:rsidR="00360AED" w:rsidRPr="00E444FD" w:rsidRDefault="00360AED" w:rsidP="00E444F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444FD">
              <w:rPr>
                <w:sz w:val="28"/>
                <w:szCs w:val="28"/>
              </w:rPr>
              <w:t>в</w:t>
            </w:r>
          </w:p>
        </w:tc>
        <w:tc>
          <w:tcPr>
            <w:tcW w:w="821" w:type="dxa"/>
          </w:tcPr>
          <w:p w:rsidR="00360AED" w:rsidRPr="00E444FD" w:rsidRDefault="00360AED" w:rsidP="00E444F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444FD">
              <w:rPr>
                <w:sz w:val="28"/>
                <w:szCs w:val="28"/>
              </w:rPr>
              <w:t>а</w:t>
            </w:r>
          </w:p>
        </w:tc>
        <w:tc>
          <w:tcPr>
            <w:tcW w:w="821" w:type="dxa"/>
          </w:tcPr>
          <w:p w:rsidR="00360AED" w:rsidRPr="00E444FD" w:rsidRDefault="00360AED" w:rsidP="00E444F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444FD">
              <w:rPr>
                <w:sz w:val="28"/>
                <w:szCs w:val="28"/>
              </w:rPr>
              <w:t>в</w:t>
            </w:r>
          </w:p>
        </w:tc>
        <w:tc>
          <w:tcPr>
            <w:tcW w:w="821" w:type="dxa"/>
          </w:tcPr>
          <w:p w:rsidR="00360AED" w:rsidRPr="00E444FD" w:rsidRDefault="00360AED" w:rsidP="00E444F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444FD">
              <w:rPr>
                <w:sz w:val="28"/>
                <w:szCs w:val="28"/>
              </w:rPr>
              <w:t>а</w:t>
            </w:r>
          </w:p>
        </w:tc>
        <w:tc>
          <w:tcPr>
            <w:tcW w:w="835" w:type="dxa"/>
          </w:tcPr>
          <w:p w:rsidR="00360AED" w:rsidRPr="00E444FD" w:rsidRDefault="00360AED" w:rsidP="00E444F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444FD">
              <w:rPr>
                <w:sz w:val="28"/>
                <w:szCs w:val="28"/>
              </w:rPr>
              <w:t>а</w:t>
            </w:r>
          </w:p>
        </w:tc>
      </w:tr>
    </w:tbl>
    <w:p w:rsidR="00360AED" w:rsidRDefault="00360AED" w:rsidP="00E444FD">
      <w:pPr>
        <w:ind w:left="360"/>
        <w:rPr>
          <w:sz w:val="28"/>
          <w:szCs w:val="28"/>
        </w:rPr>
      </w:pPr>
    </w:p>
    <w:p w:rsidR="00360AED" w:rsidRDefault="00360AED" w:rsidP="00E444FD">
      <w:pPr>
        <w:rPr>
          <w:sz w:val="28"/>
          <w:szCs w:val="28"/>
          <w:lang w:val="en-US"/>
        </w:rPr>
        <w:sectPr w:rsidR="00360A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AED" w:rsidRDefault="00360AED" w:rsidP="00E444FD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8</w:t>
      </w:r>
    </w:p>
    <w:p w:rsidR="00360AED" w:rsidRDefault="00360AED" w:rsidP="00E444F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ФОТООТЧЕТ </w:t>
      </w:r>
    </w:p>
    <w:p w:rsidR="00360AED" w:rsidRDefault="00360AED" w:rsidP="00E444FD">
      <w:pPr>
        <w:jc w:val="center"/>
        <w:rPr>
          <w:sz w:val="28"/>
          <w:szCs w:val="28"/>
        </w:rPr>
      </w:pPr>
      <w:r>
        <w:rPr>
          <w:sz w:val="28"/>
          <w:szCs w:val="28"/>
        </w:rPr>
        <w:t>о проведении урока учебной практики</w:t>
      </w:r>
    </w:p>
    <w:p w:rsidR="00360AED" w:rsidRDefault="00360AED" w:rsidP="00E444FD">
      <w:pPr>
        <w:jc w:val="center"/>
        <w:rPr>
          <w:sz w:val="28"/>
          <w:szCs w:val="28"/>
        </w:rPr>
      </w:pPr>
    </w:p>
    <w:p w:rsidR="00360AED" w:rsidRDefault="00360AED" w:rsidP="00E444FD">
      <w:pPr>
        <w:jc w:val="center"/>
        <w:rPr>
          <w:sz w:val="28"/>
          <w:szCs w:val="28"/>
        </w:rPr>
      </w:pPr>
      <w:r>
        <w:rPr>
          <w:sz w:val="28"/>
          <w:szCs w:val="28"/>
        </w:rPr>
        <w:t>Наши команды</w:t>
      </w:r>
    </w:p>
    <w:p w:rsidR="00360AED" w:rsidRDefault="00360AED" w:rsidP="00E444F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t xml:space="preserve">   </w:t>
      </w:r>
      <w:r w:rsidRPr="00CA4E9D">
        <w:rPr>
          <w:noProof/>
          <w:sz w:val="28"/>
          <w:szCs w:val="28"/>
        </w:rPr>
        <w:pict>
          <v:shape id="Рисунок 36" o:spid="_x0000_i1040" type="#_x0000_t75" style="width:209.25pt;height:158.25pt;visibility:visible">
            <v:imagedata r:id="rId29" o:title=""/>
          </v:shape>
        </w:pict>
      </w:r>
      <w:r w:rsidRPr="00E444FD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CA4E9D">
        <w:rPr>
          <w:noProof/>
          <w:sz w:val="28"/>
          <w:szCs w:val="28"/>
        </w:rPr>
        <w:pict>
          <v:shape id="Рисунок 37" o:spid="_x0000_i1041" type="#_x0000_t75" style="width:213pt;height:159.75pt;visibility:visible">
            <v:imagedata r:id="rId30" o:title=""/>
          </v:shape>
        </w:pict>
      </w:r>
    </w:p>
    <w:p w:rsidR="00360AED" w:rsidRPr="00E444FD" w:rsidRDefault="00360AED" w:rsidP="00E444F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Конкурс </w:t>
      </w:r>
      <w:r w:rsidRPr="00E444FD">
        <w:rPr>
          <w:sz w:val="28"/>
          <w:szCs w:val="28"/>
          <w:lang w:eastAsia="en-US"/>
        </w:rPr>
        <w:t>«Подготовь себя  и рабочее место к работе»</w:t>
      </w:r>
    </w:p>
    <w:p w:rsidR="00360AED" w:rsidRDefault="00360AED" w:rsidP="00E444FD">
      <w:pP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</w:pPr>
      <w:r w:rsidRPr="00CA4E9D">
        <w:rPr>
          <w:noProof/>
          <w:sz w:val="28"/>
          <w:szCs w:val="28"/>
        </w:rPr>
        <w:pict>
          <v:shape id="Рисунок 34" o:spid="_x0000_i1042" type="#_x0000_t75" style="width:225.75pt;height:169.5pt;visibility:visible">
            <v:imagedata r:id="rId31" o:title=""/>
          </v:shape>
        </w:pict>
      </w:r>
      <w:r w:rsidRPr="00E444FD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CA4E9D">
        <w:rPr>
          <w:noProof/>
          <w:sz w:val="28"/>
          <w:szCs w:val="28"/>
        </w:rPr>
        <w:pict>
          <v:shape id="Рисунок 35" o:spid="_x0000_i1043" type="#_x0000_t75" style="width:216.75pt;height:162.75pt;visibility:visible">
            <v:imagedata r:id="rId32" o:title=""/>
          </v:shape>
        </w:pict>
      </w:r>
    </w:p>
    <w:p w:rsidR="00360AED" w:rsidRDefault="00360AED" w:rsidP="00E444FD">
      <w:pP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</w:pPr>
    </w:p>
    <w:p w:rsidR="00360AED" w:rsidRDefault="00360AED" w:rsidP="00E444FD">
      <w:pPr>
        <w:rPr>
          <w:sz w:val="28"/>
          <w:szCs w:val="28"/>
        </w:rPr>
      </w:pPr>
    </w:p>
    <w:p w:rsidR="00360AED" w:rsidRDefault="00360AED" w:rsidP="00E444FD">
      <w:pPr>
        <w:spacing w:line="259" w:lineRule="auto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Показ трудовых приемов мастером производственного обучения</w:t>
      </w:r>
    </w:p>
    <w:p w:rsidR="00360AED" w:rsidRDefault="00360AED" w:rsidP="00E444FD">
      <w:pPr>
        <w:spacing w:line="259" w:lineRule="auto"/>
        <w:rPr>
          <w:sz w:val="28"/>
          <w:szCs w:val="28"/>
          <w:lang w:eastAsia="en-US"/>
        </w:rPr>
      </w:pPr>
      <w:r w:rsidRPr="00CA4E9D">
        <w:rPr>
          <w:noProof/>
          <w:sz w:val="28"/>
          <w:szCs w:val="28"/>
        </w:rPr>
        <w:pict>
          <v:shape id="Рисунок 42" o:spid="_x0000_i1044" type="#_x0000_t75" style="width:220.5pt;height:186.75pt;visibility:visible">
            <v:imagedata r:id="rId33" o:title="" cropbottom="517f" cropright="22766f"/>
          </v:shape>
        </w:pict>
      </w:r>
      <w:r w:rsidRPr="00E444FD">
        <w:rPr>
          <w:noProof/>
          <w:sz w:val="28"/>
          <w:szCs w:val="28"/>
        </w:rPr>
        <w:t xml:space="preserve"> </w:t>
      </w:r>
      <w:r w:rsidRPr="00CA4E9D">
        <w:rPr>
          <w:noProof/>
          <w:sz w:val="28"/>
          <w:szCs w:val="28"/>
        </w:rPr>
        <w:pict>
          <v:shape id="Рисунок 44" o:spid="_x0000_i1045" type="#_x0000_t75" style="width:195pt;height:181.5pt;visibility:visible">
            <v:imagedata r:id="rId34" o:title="" croptop="2056f" cropbottom="8179f" cropleft="7875f" cropright="2276f"/>
          </v:shape>
        </w:pict>
      </w:r>
      <w:r w:rsidRPr="00E444FD">
        <w:rPr>
          <w:sz w:val="28"/>
          <w:szCs w:val="28"/>
          <w:lang w:eastAsia="en-US"/>
        </w:rPr>
        <w:t xml:space="preserve"> </w:t>
      </w:r>
    </w:p>
    <w:p w:rsidR="00360AED" w:rsidRDefault="00360AED" w:rsidP="00E444FD">
      <w:pPr>
        <w:spacing w:line="259" w:lineRule="auto"/>
        <w:rPr>
          <w:sz w:val="28"/>
          <w:szCs w:val="28"/>
          <w:lang w:eastAsia="en-US"/>
        </w:rPr>
        <w:sectPr w:rsidR="00360A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0AED" w:rsidRPr="0098197B" w:rsidRDefault="00360AED" w:rsidP="00E444FD">
      <w:pPr>
        <w:spacing w:line="259" w:lineRule="auto"/>
        <w:jc w:val="center"/>
        <w:rPr>
          <w:sz w:val="28"/>
          <w:szCs w:val="28"/>
          <w:lang w:eastAsia="en-US"/>
        </w:rPr>
      </w:pPr>
      <w:r w:rsidRPr="0098197B">
        <w:rPr>
          <w:sz w:val="28"/>
          <w:szCs w:val="28"/>
          <w:lang w:eastAsia="en-US"/>
        </w:rPr>
        <w:t>Конкурс – повторение теоретических знаний.</w:t>
      </w:r>
      <w:r>
        <w:rPr>
          <w:sz w:val="28"/>
          <w:szCs w:val="28"/>
          <w:lang w:eastAsia="en-US"/>
        </w:rPr>
        <w:t xml:space="preserve"> </w:t>
      </w:r>
      <w:r w:rsidRPr="0098197B">
        <w:rPr>
          <w:sz w:val="28"/>
          <w:szCs w:val="28"/>
          <w:lang w:eastAsia="en-US"/>
        </w:rPr>
        <w:t xml:space="preserve">Конкурс на сообразительность. </w:t>
      </w:r>
      <w:r>
        <w:rPr>
          <w:sz w:val="28"/>
          <w:szCs w:val="28"/>
          <w:lang w:eastAsia="en-US"/>
        </w:rPr>
        <w:t>Разгадывание кроссвордов</w:t>
      </w:r>
    </w:p>
    <w:p w:rsidR="00360AED" w:rsidRDefault="00360AED" w:rsidP="00E444FD">
      <w:pPr>
        <w:rPr>
          <w:sz w:val="28"/>
          <w:szCs w:val="28"/>
        </w:rPr>
      </w:pPr>
      <w:r w:rsidRPr="00CA4E9D">
        <w:rPr>
          <w:noProof/>
          <w:sz w:val="28"/>
          <w:szCs w:val="28"/>
        </w:rPr>
        <w:pict>
          <v:shape id="Рисунок 40" o:spid="_x0000_i1046" type="#_x0000_t75" style="width:226.5pt;height:169.5pt;visibility:visible">
            <v:imagedata r:id="rId35" o:title=""/>
          </v:shape>
        </w:pict>
      </w:r>
      <w:r w:rsidRPr="00CA4E9D">
        <w:rPr>
          <w:noProof/>
          <w:sz w:val="28"/>
          <w:szCs w:val="28"/>
        </w:rPr>
        <w:pict>
          <v:shape id="Рисунок 41" o:spid="_x0000_i1047" type="#_x0000_t75" style="width:221.25pt;height:170.25pt;visibility:visible">
            <v:imagedata r:id="rId36" o:title="" croptop="1816f" cropbottom="8922f" cropleft="6304f" cropright="6268f"/>
          </v:shape>
        </w:pict>
      </w:r>
    </w:p>
    <w:p w:rsidR="00360AED" w:rsidRDefault="00360AED" w:rsidP="00E444FD">
      <w:pPr>
        <w:jc w:val="center"/>
        <w:rPr>
          <w:sz w:val="28"/>
          <w:szCs w:val="28"/>
        </w:rPr>
      </w:pPr>
    </w:p>
    <w:p w:rsidR="00360AED" w:rsidRDefault="00360AED" w:rsidP="00E444F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Конкурс капитанов команд </w:t>
      </w:r>
    </w:p>
    <w:p w:rsidR="00360AED" w:rsidRDefault="00360AED" w:rsidP="00E444FD">
      <w:pPr>
        <w:jc w:val="center"/>
        <w:rPr>
          <w:sz w:val="28"/>
          <w:szCs w:val="28"/>
        </w:rPr>
      </w:pPr>
    </w:p>
    <w:p w:rsidR="00360AED" w:rsidRDefault="00360AED" w:rsidP="00E444FD">
      <w:pPr>
        <w:rPr>
          <w:sz w:val="28"/>
          <w:szCs w:val="28"/>
        </w:rPr>
        <w:sectPr w:rsidR="00360A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42" type="#_x0000_t202" style="position:absolute;margin-left:282pt;margin-top:7.4pt;width:145.5pt;height:105.75pt;z-index:25166387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" filled="f" stroked="f">
            <v:fill o:detectmouseclick="t"/>
            <v:textbox>
              <w:txbxContent>
                <w:p w:rsidR="00360AED" w:rsidRPr="00CA4E9D" w:rsidRDefault="00360AED" w:rsidP="00E444FD">
                  <w:pPr>
                    <w:jc w:val="center"/>
                    <w:rPr>
                      <w:noProof/>
                      <w:color w:val="000000"/>
                      <w:sz w:val="28"/>
                      <w:szCs w:val="28"/>
                    </w:rPr>
                  </w:pPr>
                  <w:r w:rsidRPr="00CA4E9D">
                    <w:rPr>
                      <w:noProof/>
                      <w:color w:val="000000"/>
                      <w:sz w:val="28"/>
                      <w:szCs w:val="28"/>
                    </w:rPr>
                    <w:t>Приготовленные блюда капитанов в течении 10 минут из оставшихся продуктов</w:t>
                  </w:r>
                </w:p>
              </w:txbxContent>
            </v:textbox>
            <w10:wrap anchorx="margin"/>
          </v:shape>
        </w:pict>
      </w:r>
      <w:r w:rsidRPr="00CA4E9D">
        <w:rPr>
          <w:noProof/>
          <w:sz w:val="28"/>
          <w:szCs w:val="28"/>
        </w:rPr>
        <w:pict>
          <v:shape id="Рисунок 48" o:spid="_x0000_i1048" type="#_x0000_t75" style="width:127.5pt;height:222pt;visibility:visible">
            <v:imagedata r:id="rId37" o:title="" croptop="9913f" cropleft="8600f"/>
          </v:shape>
        </w:pict>
      </w:r>
      <w:r w:rsidRPr="00E444FD">
        <w:rPr>
          <w:noProof/>
          <w:sz w:val="28"/>
          <w:szCs w:val="28"/>
        </w:rPr>
        <w:t xml:space="preserve"> </w:t>
      </w:r>
      <w:r w:rsidRPr="00E444FD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</w:rPr>
        <w:t xml:space="preserve">      </w:t>
      </w:r>
      <w:r w:rsidRPr="00CA4E9D">
        <w:rPr>
          <w:noProof/>
          <w:sz w:val="28"/>
          <w:szCs w:val="28"/>
        </w:rPr>
        <w:pict>
          <v:shape id="Рисунок 49" o:spid="_x0000_i1049" type="#_x0000_t75" style="width:114.75pt;height:220.5pt;visibility:visible">
            <v:imagedata r:id="rId38" o:title="" croptop="3370f" cropbottom="-14f" cropleft="8121f"/>
          </v:shape>
        </w:pict>
      </w:r>
      <w:r>
        <w:rPr>
          <w:noProof/>
          <w:sz w:val="28"/>
          <w:szCs w:val="28"/>
        </w:rPr>
        <w:t xml:space="preserve">    </w:t>
      </w:r>
      <w:r w:rsidRPr="00CA4E9D">
        <w:rPr>
          <w:noProof/>
          <w:sz w:val="28"/>
          <w:szCs w:val="28"/>
        </w:rPr>
        <w:pict>
          <v:shape id="Рисунок 51" o:spid="_x0000_i1050" type="#_x0000_t75" style="width:141pt;height:97.5pt;visibility:visible">
            <v:imagedata r:id="rId39" o:title="" cropbottom="9201f" cropright="-279f"/>
          </v:shape>
        </w:pict>
      </w:r>
      <w:r>
        <w:rPr>
          <w:noProof/>
          <w:sz w:val="28"/>
          <w:szCs w:val="28"/>
        </w:rPr>
        <w:t xml:space="preserve">                                           </w:t>
      </w:r>
    </w:p>
    <w:p w:rsidR="00360AED" w:rsidRDefault="00360AED" w:rsidP="00E444FD">
      <w:pPr>
        <w:jc w:val="center"/>
        <w:rPr>
          <w:sz w:val="28"/>
          <w:szCs w:val="28"/>
        </w:rPr>
      </w:pPr>
      <w:r>
        <w:rPr>
          <w:sz w:val="28"/>
          <w:szCs w:val="28"/>
        </w:rPr>
        <w:t>Результат работы обучающихся на уроке учебной практики</w:t>
      </w:r>
    </w:p>
    <w:p w:rsidR="00360AED" w:rsidRPr="00E444FD" w:rsidRDefault="00360AED" w:rsidP="00E444FD">
      <w:pPr>
        <w:jc w:val="center"/>
        <w:rPr>
          <w:sz w:val="28"/>
          <w:szCs w:val="28"/>
        </w:rPr>
      </w:pPr>
    </w:p>
    <w:p w:rsidR="00360AED" w:rsidRDefault="00360AED" w:rsidP="00E444FD">
      <w:pPr>
        <w:rPr>
          <w:sz w:val="28"/>
          <w:szCs w:val="28"/>
        </w:rPr>
      </w:pPr>
      <w:r w:rsidRPr="00CA4E9D">
        <w:rPr>
          <w:noProof/>
          <w:sz w:val="28"/>
          <w:szCs w:val="28"/>
        </w:rPr>
        <w:pict>
          <v:shape id="Рисунок 39" o:spid="_x0000_i1051" type="#_x0000_t75" style="width:233.25pt;height:174.75pt;visibility:visible">
            <v:imagedata r:id="rId40" o:title=""/>
          </v:shape>
        </w:pict>
      </w:r>
      <w:r w:rsidRPr="00E444FD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CA4E9D">
        <w:rPr>
          <w:noProof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pict>
          <v:shape id="Рисунок 55" o:spid="_x0000_i1052" type="#_x0000_t75" style="width:229.5pt;height:172.5pt;visibility:visible">
            <v:imagedata r:id="rId41" o:title=""/>
          </v:shape>
        </w:pict>
      </w:r>
    </w:p>
    <w:p w:rsidR="00360AED" w:rsidRDefault="00360AED" w:rsidP="00E444FD">
      <w:pPr>
        <w:rPr>
          <w:sz w:val="28"/>
          <w:szCs w:val="28"/>
        </w:rPr>
      </w:pPr>
    </w:p>
    <w:p w:rsidR="00360AED" w:rsidRDefault="00360AED" w:rsidP="00E444FD">
      <w:pPr>
        <w:spacing w:after="160" w:line="259" w:lineRule="auto"/>
        <w:jc w:val="center"/>
        <w:rPr>
          <w:b/>
          <w:sz w:val="28"/>
          <w:szCs w:val="28"/>
          <w:lang w:eastAsia="en-US"/>
        </w:rPr>
      </w:pPr>
      <w:r w:rsidRPr="00CA4E9D">
        <w:rPr>
          <w:b/>
          <w:noProof/>
          <w:sz w:val="28"/>
          <w:szCs w:val="28"/>
        </w:rPr>
        <w:pict>
          <v:shape id="Рисунок 46" o:spid="_x0000_i1053" type="#_x0000_t75" style="width:246pt;height:155.25pt;visibility:visible">
            <v:imagedata r:id="rId42" o:title="" croptop="4477f" cropbottom="7062f" cropleft="12611f" cropright="4904f"/>
          </v:shape>
        </w:pict>
      </w:r>
    </w:p>
    <w:p w:rsidR="00360AED" w:rsidRDefault="00360AED" w:rsidP="00E444FD">
      <w:pPr>
        <w:spacing w:after="160" w:line="259" w:lineRule="auto"/>
        <w:jc w:val="center"/>
        <w:rPr>
          <w:sz w:val="28"/>
          <w:szCs w:val="28"/>
          <w:lang w:eastAsia="en-US"/>
        </w:rPr>
      </w:pPr>
    </w:p>
    <w:p w:rsidR="00360AED" w:rsidRPr="00E444FD" w:rsidRDefault="00360AED" w:rsidP="00E444FD">
      <w:pPr>
        <w:spacing w:after="160" w:line="259" w:lineRule="auto"/>
        <w:jc w:val="center"/>
        <w:rPr>
          <w:sz w:val="28"/>
          <w:szCs w:val="28"/>
          <w:lang w:eastAsia="en-US"/>
        </w:rPr>
      </w:pPr>
      <w:r w:rsidRPr="00E444FD">
        <w:rPr>
          <w:sz w:val="28"/>
          <w:szCs w:val="28"/>
          <w:lang w:eastAsia="en-US"/>
        </w:rPr>
        <w:t>Наш</w:t>
      </w:r>
      <w:r>
        <w:rPr>
          <w:sz w:val="28"/>
          <w:szCs w:val="28"/>
          <w:lang w:eastAsia="en-US"/>
        </w:rPr>
        <w:t xml:space="preserve"> дружный коллектив</w:t>
      </w:r>
    </w:p>
    <w:p w:rsidR="00360AED" w:rsidRDefault="00360AED" w:rsidP="00E444FD">
      <w:pPr>
        <w:spacing w:after="160" w:line="259" w:lineRule="auto"/>
        <w:jc w:val="center"/>
        <w:rPr>
          <w:b/>
          <w:sz w:val="28"/>
          <w:szCs w:val="28"/>
          <w:lang w:eastAsia="en-US"/>
        </w:rPr>
        <w:sectPr w:rsidR="00360A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A4E9D">
        <w:rPr>
          <w:b/>
          <w:noProof/>
          <w:sz w:val="28"/>
          <w:szCs w:val="28"/>
        </w:rPr>
        <w:pict>
          <v:shape id="Рисунок 53" o:spid="_x0000_i1054" type="#_x0000_t75" style="width:463.5pt;height:225.75pt;visibility:visible">
            <v:imagedata r:id="rId43" o:title=""/>
          </v:shape>
        </w:pict>
      </w:r>
    </w:p>
    <w:p w:rsidR="00360AED" w:rsidRPr="00E444FD" w:rsidRDefault="00360AED" w:rsidP="00E444FD">
      <w:pPr>
        <w:spacing w:after="160" w:line="259" w:lineRule="auto"/>
        <w:rPr>
          <w:b/>
          <w:sz w:val="28"/>
          <w:szCs w:val="28"/>
          <w:lang w:eastAsia="en-US"/>
        </w:rPr>
      </w:pPr>
      <w:r w:rsidRPr="00E444FD">
        <w:rPr>
          <w:b/>
          <w:sz w:val="28"/>
          <w:szCs w:val="28"/>
          <w:lang w:eastAsia="en-US"/>
        </w:rPr>
        <w:t>Список литературы:</w:t>
      </w:r>
    </w:p>
    <w:p w:rsidR="00360AED" w:rsidRPr="00E444FD" w:rsidRDefault="00360AED" w:rsidP="00E444FD">
      <w:pPr>
        <w:spacing w:after="160" w:line="259" w:lineRule="auto"/>
        <w:rPr>
          <w:lang w:eastAsia="en-US"/>
        </w:rPr>
      </w:pPr>
      <w:r w:rsidRPr="00E444FD">
        <w:rPr>
          <w:lang w:eastAsia="en-US"/>
        </w:rPr>
        <w:t>1. Кулинария. Автор: Анфимова Нина. Издательство: Академия Год: 2008</w:t>
      </w:r>
    </w:p>
    <w:p w:rsidR="00360AED" w:rsidRPr="00E444FD" w:rsidRDefault="00360AED" w:rsidP="00E444FD">
      <w:pPr>
        <w:spacing w:after="160" w:line="259" w:lineRule="auto"/>
        <w:rPr>
          <w:lang w:eastAsia="en-US"/>
        </w:rPr>
      </w:pPr>
      <w:r w:rsidRPr="00E444FD">
        <w:rPr>
          <w:lang w:eastAsia="en-US"/>
        </w:rPr>
        <w:t>2.</w:t>
      </w:r>
      <w:r w:rsidRPr="00E444FD">
        <w:rPr>
          <w:color w:val="000000"/>
          <w:lang w:eastAsia="en-US"/>
        </w:rPr>
        <w:t xml:space="preserve"> </w:t>
      </w:r>
      <w:r w:rsidRPr="00E444FD">
        <w:rPr>
          <w:lang w:eastAsia="en-US"/>
        </w:rPr>
        <w:t>Технология приготовления пищи. Автор: В. И. Богушева. Издательство: Феникс. Год: 2007</w:t>
      </w:r>
    </w:p>
    <w:p w:rsidR="00360AED" w:rsidRPr="00E444FD" w:rsidRDefault="00360AED" w:rsidP="00E444FD">
      <w:pPr>
        <w:spacing w:after="160" w:line="259" w:lineRule="auto"/>
        <w:rPr>
          <w:lang w:eastAsia="en-US"/>
        </w:rPr>
      </w:pPr>
      <w:r w:rsidRPr="00E444FD">
        <w:rPr>
          <w:lang w:eastAsia="en-US"/>
        </w:rPr>
        <w:t>3. Технология продукции общественного питания. Автор: Мглинец А.И. Акимова Н.А., Дзюба Г.Н. и др. Издательство: Троицкий мост. Год: 2010</w:t>
      </w:r>
    </w:p>
    <w:p w:rsidR="00360AED" w:rsidRPr="00E444FD" w:rsidRDefault="00360AED" w:rsidP="00E444FD">
      <w:pPr>
        <w:spacing w:after="160" w:line="259" w:lineRule="auto"/>
        <w:rPr>
          <w:color w:val="000000"/>
          <w:lang w:eastAsia="en-US"/>
        </w:rPr>
      </w:pPr>
      <w:r w:rsidRPr="00E444FD">
        <w:rPr>
          <w:color w:val="000000"/>
          <w:lang w:eastAsia="en-US"/>
        </w:rPr>
        <w:t>4. Контрольные материалы по профессии Повар Учебное пособие для НПО. Автор: Качурина Т.А. — М.: ИЦ Академия, 2011. — 175 с.</w:t>
      </w:r>
    </w:p>
    <w:p w:rsidR="00360AED" w:rsidRPr="00E444FD" w:rsidRDefault="00360AED" w:rsidP="00E444FD">
      <w:pPr>
        <w:spacing w:after="160" w:line="259" w:lineRule="auto"/>
        <w:rPr>
          <w:color w:val="000000"/>
          <w:lang w:eastAsia="en-US"/>
        </w:rPr>
      </w:pPr>
      <w:r w:rsidRPr="00E444FD">
        <w:rPr>
          <w:lang w:eastAsia="en-US"/>
        </w:rPr>
        <w:t>5.</w:t>
      </w:r>
      <w:r w:rsidRPr="00E444FD">
        <w:rPr>
          <w:color w:val="000000"/>
          <w:lang w:eastAsia="en-US"/>
        </w:rPr>
        <w:t xml:space="preserve"> Организация производства и обслуживания на предприятиях общественного питания. Автор: Усов В. В. Издательство: М.: Изд. центр «Академия» Год: 2005</w:t>
      </w:r>
    </w:p>
    <w:p w:rsidR="00360AED" w:rsidRPr="00E444FD" w:rsidRDefault="00360AED" w:rsidP="00E444FD">
      <w:pPr>
        <w:spacing w:after="160" w:line="259" w:lineRule="auto"/>
        <w:rPr>
          <w:lang w:eastAsia="en-US"/>
        </w:rPr>
      </w:pPr>
      <w:r w:rsidRPr="00E444FD">
        <w:rPr>
          <w:color w:val="000000"/>
          <w:lang w:eastAsia="en-US"/>
        </w:rPr>
        <w:t>6. Название: Технологическое оборудование предприятий общественного питания. Автор: Золин В. П.</w:t>
      </w:r>
      <w:r w:rsidRPr="00E444FD">
        <w:rPr>
          <w:lang w:eastAsia="en-US"/>
        </w:rPr>
        <w:t xml:space="preserve"> </w:t>
      </w:r>
    </w:p>
    <w:p w:rsidR="00360AED" w:rsidRPr="00E444FD" w:rsidRDefault="00360AED" w:rsidP="00E444FD">
      <w:pPr>
        <w:spacing w:after="160" w:line="259" w:lineRule="auto"/>
        <w:rPr>
          <w:color w:val="000000"/>
          <w:lang w:eastAsia="en-US"/>
        </w:rPr>
      </w:pPr>
      <w:r w:rsidRPr="00E444FD">
        <w:rPr>
          <w:color w:val="000000"/>
          <w:lang w:eastAsia="en-US"/>
        </w:rPr>
        <w:t>7. Сборник рецептур блюд и кулинарных изделий для предприятий общественного питания. Автор: Голунова Л.Е. (сост.). Издательство: Профи-информ. Год издания: 2005 Издательство: Академия, ИРПО. Год:2011</w:t>
      </w:r>
    </w:p>
    <w:p w:rsidR="00360AED" w:rsidRPr="00E444FD" w:rsidRDefault="00360AED" w:rsidP="00E444FD">
      <w:pPr>
        <w:spacing w:after="160" w:line="259" w:lineRule="auto"/>
        <w:rPr>
          <w:color w:val="000000"/>
          <w:lang w:eastAsia="en-US"/>
        </w:rPr>
      </w:pPr>
      <w:r w:rsidRPr="00E444FD">
        <w:rPr>
          <w:color w:val="000000"/>
          <w:lang w:eastAsia="en-US"/>
        </w:rPr>
        <w:t>8.</w:t>
      </w:r>
      <w:r w:rsidRPr="00E444FD">
        <w:rPr>
          <w:lang w:eastAsia="en-US"/>
        </w:rPr>
        <w:t xml:space="preserve"> </w:t>
      </w:r>
      <w:r w:rsidRPr="00E444FD">
        <w:rPr>
          <w:color w:val="000000"/>
          <w:lang w:eastAsia="en-US"/>
        </w:rPr>
        <w:t>Сборник рецептур блюд и кулинарных изделий для предприятий общественного питания. 15-е изд., испр. и доп. Сост. Голунова Л.Е., Лабзина М.Т. Издательство: Профи КС, Профи, Профи КС Спб, 2009 г.</w:t>
      </w:r>
    </w:p>
    <w:p w:rsidR="00360AED" w:rsidRPr="00E444FD" w:rsidRDefault="00360AED" w:rsidP="00E444FD">
      <w:pPr>
        <w:spacing w:after="160" w:line="259" w:lineRule="auto"/>
        <w:rPr>
          <w:lang w:eastAsia="en-US"/>
        </w:rPr>
      </w:pPr>
      <w:r w:rsidRPr="00E444FD">
        <w:rPr>
          <w:lang w:eastAsia="en-US"/>
        </w:rPr>
        <w:t>9. Гигиена и санитария общественного питания. Учебное пособие, 2014 г. Автор: Лутошкина Галина Генриховна</w:t>
      </w:r>
    </w:p>
    <w:p w:rsidR="00360AED" w:rsidRPr="00E444FD" w:rsidRDefault="00360AED" w:rsidP="00E444FD">
      <w:pPr>
        <w:spacing w:after="160" w:line="259" w:lineRule="auto"/>
        <w:rPr>
          <w:lang w:eastAsia="en-US"/>
        </w:rPr>
      </w:pPr>
      <w:r w:rsidRPr="00E444FD">
        <w:rPr>
          <w:color w:val="000000"/>
          <w:lang w:eastAsia="en-US"/>
        </w:rPr>
        <w:t xml:space="preserve">10. </w:t>
      </w:r>
      <w:r w:rsidRPr="00E444FD">
        <w:rPr>
          <w:lang w:eastAsia="en-US"/>
        </w:rPr>
        <w:t>Санитария и гигиена на предприятиях общественного питания. Автор: М.Ю. Тамова, Е.Г. Дунец,. И.А. Куликов. Издательство: Троицкий мост. Год: 2012</w:t>
      </w:r>
    </w:p>
    <w:p w:rsidR="00360AED" w:rsidRPr="00E444FD" w:rsidRDefault="00360AED" w:rsidP="00E444FD">
      <w:pPr>
        <w:spacing w:after="160" w:line="259" w:lineRule="auto"/>
        <w:rPr>
          <w:lang w:eastAsia="en-US"/>
        </w:rPr>
      </w:pPr>
      <w:r w:rsidRPr="00E444FD">
        <w:rPr>
          <w:lang w:eastAsia="en-US"/>
        </w:rPr>
        <w:t>11. Журнал "Нормативные акты по охране труда"</w:t>
      </w:r>
    </w:p>
    <w:p w:rsidR="00360AED" w:rsidRPr="00E444FD" w:rsidRDefault="00360AED" w:rsidP="00E444FD">
      <w:pPr>
        <w:spacing w:after="160" w:line="259" w:lineRule="auto"/>
        <w:rPr>
          <w:color w:val="000000"/>
          <w:lang w:eastAsia="en-US"/>
        </w:rPr>
      </w:pPr>
    </w:p>
    <w:p w:rsidR="00360AED" w:rsidRPr="00826687" w:rsidRDefault="00360AED" w:rsidP="00E444FD">
      <w:pPr>
        <w:jc w:val="center"/>
        <w:rPr>
          <w:sz w:val="28"/>
          <w:szCs w:val="28"/>
        </w:rPr>
      </w:pPr>
    </w:p>
    <w:sectPr w:rsidR="00360AED" w:rsidRPr="00826687" w:rsidSect="007B42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"/>
      </v:shape>
    </w:pict>
  </w:numPicBullet>
  <w:abstractNum w:abstractNumId="0">
    <w:nsid w:val="0D2E58F7"/>
    <w:multiLevelType w:val="hybridMultilevel"/>
    <w:tmpl w:val="A5A4F5A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5F523E"/>
    <w:multiLevelType w:val="multilevel"/>
    <w:tmpl w:val="B73E43DE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/>
      </w:rPr>
    </w:lvl>
  </w:abstractNum>
  <w:abstractNum w:abstractNumId="2">
    <w:nsid w:val="13C513F6"/>
    <w:multiLevelType w:val="hybridMultilevel"/>
    <w:tmpl w:val="F45E4A78"/>
    <w:lvl w:ilvl="0" w:tplc="308492BE">
      <w:start w:val="1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45C14D4"/>
    <w:multiLevelType w:val="hybridMultilevel"/>
    <w:tmpl w:val="024C73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D456223"/>
    <w:multiLevelType w:val="hybridMultilevel"/>
    <w:tmpl w:val="1B46D4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F935E52"/>
    <w:multiLevelType w:val="hybridMultilevel"/>
    <w:tmpl w:val="8472A99E"/>
    <w:lvl w:ilvl="0" w:tplc="86FA9B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EEEA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BC99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1606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0239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76D1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568C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3EAB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7C63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BDD250F"/>
    <w:multiLevelType w:val="multilevel"/>
    <w:tmpl w:val="E5D24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003DB2"/>
    <w:multiLevelType w:val="multilevel"/>
    <w:tmpl w:val="0FF47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2F660E"/>
    <w:multiLevelType w:val="multilevel"/>
    <w:tmpl w:val="C652C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3577E1"/>
    <w:multiLevelType w:val="hybridMultilevel"/>
    <w:tmpl w:val="8B0A8FE4"/>
    <w:lvl w:ilvl="0" w:tplc="0419000F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  <w:rPr>
        <w:rFonts w:cs="Times New Roman"/>
      </w:rPr>
    </w:lvl>
  </w:abstractNum>
  <w:abstractNum w:abstractNumId="10">
    <w:nsid w:val="68F4384E"/>
    <w:multiLevelType w:val="multilevel"/>
    <w:tmpl w:val="9A3A3946"/>
    <w:lvl w:ilvl="0">
      <w:start w:val="1"/>
      <w:numFmt w:val="decimal"/>
      <w:lvlText w:val="%1."/>
      <w:lvlJc w:val="left"/>
      <w:pPr>
        <w:tabs>
          <w:tab w:val="num" w:pos="9291"/>
        </w:tabs>
        <w:ind w:left="9291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0011"/>
        </w:tabs>
        <w:ind w:left="10011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0731"/>
        </w:tabs>
        <w:ind w:left="10731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11451"/>
        </w:tabs>
        <w:ind w:left="11451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12171"/>
        </w:tabs>
        <w:ind w:left="12171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12891"/>
        </w:tabs>
        <w:ind w:left="12891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13611"/>
        </w:tabs>
        <w:ind w:left="13611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14331"/>
        </w:tabs>
        <w:ind w:left="14331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15051"/>
        </w:tabs>
        <w:ind w:left="15051" w:hanging="360"/>
      </w:pPr>
      <w:rPr>
        <w:rFonts w:cs="Times New Roman"/>
      </w:rPr>
    </w:lvl>
  </w:abstractNum>
  <w:abstractNum w:abstractNumId="11">
    <w:nsid w:val="72AA3419"/>
    <w:multiLevelType w:val="hybridMultilevel"/>
    <w:tmpl w:val="C3260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2C2B8E"/>
    <w:multiLevelType w:val="hybridMultilevel"/>
    <w:tmpl w:val="6152DBE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7"/>
  </w:num>
  <w:num w:numId="5">
    <w:abstractNumId w:val="1"/>
  </w:num>
  <w:num w:numId="6">
    <w:abstractNumId w:val="0"/>
  </w:num>
  <w:num w:numId="7">
    <w:abstractNumId w:val="5"/>
  </w:num>
  <w:num w:numId="8">
    <w:abstractNumId w:val="11"/>
  </w:num>
  <w:num w:numId="9">
    <w:abstractNumId w:val="12"/>
  </w:num>
  <w:num w:numId="10">
    <w:abstractNumId w:val="2"/>
  </w:num>
  <w:num w:numId="11">
    <w:abstractNumId w:val="4"/>
  </w:num>
  <w:num w:numId="12">
    <w:abstractNumId w:val="3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A6943"/>
    <w:rsid w:val="0003770B"/>
    <w:rsid w:val="00042FF8"/>
    <w:rsid w:val="000F6A8D"/>
    <w:rsid w:val="001A298F"/>
    <w:rsid w:val="002633DF"/>
    <w:rsid w:val="002A6943"/>
    <w:rsid w:val="002A7856"/>
    <w:rsid w:val="002D192C"/>
    <w:rsid w:val="002D6B63"/>
    <w:rsid w:val="00360AED"/>
    <w:rsid w:val="003E3B57"/>
    <w:rsid w:val="00417364"/>
    <w:rsid w:val="00437ED0"/>
    <w:rsid w:val="0049566E"/>
    <w:rsid w:val="004A4819"/>
    <w:rsid w:val="00561F38"/>
    <w:rsid w:val="00565A72"/>
    <w:rsid w:val="005856F8"/>
    <w:rsid w:val="005A7153"/>
    <w:rsid w:val="005B243F"/>
    <w:rsid w:val="005D1B1F"/>
    <w:rsid w:val="006C75DD"/>
    <w:rsid w:val="00701704"/>
    <w:rsid w:val="00754F67"/>
    <w:rsid w:val="007855A4"/>
    <w:rsid w:val="007B4267"/>
    <w:rsid w:val="008065C8"/>
    <w:rsid w:val="00826687"/>
    <w:rsid w:val="008B4DCB"/>
    <w:rsid w:val="0098197B"/>
    <w:rsid w:val="00985B3D"/>
    <w:rsid w:val="009D6FEF"/>
    <w:rsid w:val="00A423C3"/>
    <w:rsid w:val="00A6448B"/>
    <w:rsid w:val="00A960FF"/>
    <w:rsid w:val="00AD5B46"/>
    <w:rsid w:val="00B70A7F"/>
    <w:rsid w:val="00B74ADF"/>
    <w:rsid w:val="00BC406B"/>
    <w:rsid w:val="00C54B85"/>
    <w:rsid w:val="00CA4E9D"/>
    <w:rsid w:val="00D14F0B"/>
    <w:rsid w:val="00D840ED"/>
    <w:rsid w:val="00DD5F25"/>
    <w:rsid w:val="00E246DC"/>
    <w:rsid w:val="00E37C05"/>
    <w:rsid w:val="00E444FD"/>
    <w:rsid w:val="00E461D3"/>
    <w:rsid w:val="00E93A2B"/>
    <w:rsid w:val="00F00EB8"/>
    <w:rsid w:val="00F52F5C"/>
    <w:rsid w:val="00FB6DB2"/>
    <w:rsid w:val="00FD0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6DC"/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444FD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444FD"/>
    <w:rPr>
      <w:rFonts w:ascii="Calibri Light" w:hAnsi="Calibri Light" w:cs="Times New Roman"/>
      <w:color w:val="2E74B5"/>
      <w:sz w:val="32"/>
      <w:szCs w:val="32"/>
      <w:lang w:eastAsia="ru-RU"/>
    </w:rPr>
  </w:style>
  <w:style w:type="paragraph" w:styleId="NoSpacing">
    <w:name w:val="No Spacing"/>
    <w:uiPriority w:val="99"/>
    <w:qFormat/>
    <w:rsid w:val="00E246DC"/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E246DC"/>
    <w:pPr>
      <w:ind w:left="720" w:firstLine="601"/>
      <w:contextualSpacing/>
      <w:jc w:val="center"/>
    </w:pPr>
    <w:rPr>
      <w:rFonts w:ascii="Calibri" w:hAnsi="Calibri"/>
      <w:sz w:val="22"/>
      <w:szCs w:val="22"/>
      <w:lang w:eastAsia="en-US"/>
    </w:rPr>
  </w:style>
  <w:style w:type="paragraph" w:customStyle="1" w:styleId="a">
    <w:name w:val="Стиль"/>
    <w:uiPriority w:val="99"/>
    <w:rsid w:val="002A694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basedOn w:val="DefaultParagraphFont"/>
    <w:uiPriority w:val="99"/>
    <w:qFormat/>
    <w:rsid w:val="002A6943"/>
    <w:rPr>
      <w:rFonts w:cs="Times New Roman"/>
      <w:i/>
      <w:iCs/>
    </w:rPr>
  </w:style>
  <w:style w:type="table" w:styleId="TableGrid">
    <w:name w:val="Table Grid"/>
    <w:basedOn w:val="TableNormal"/>
    <w:uiPriority w:val="99"/>
    <w:rsid w:val="0098197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uiPriority w:val="99"/>
    <w:rsid w:val="009D6FEF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uiPriority w:val="99"/>
    <w:rsid w:val="00E444FD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Знак Знак Char Char Знак Знак"/>
    <w:basedOn w:val="Normal"/>
    <w:uiPriority w:val="99"/>
    <w:rsid w:val="00E444FD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E444FD"/>
    <w:pPr>
      <w:autoSpaceDE w:val="0"/>
      <w:autoSpaceDN w:val="0"/>
      <w:adjustRightInd w:val="0"/>
      <w:ind w:firstLine="340"/>
      <w:jc w:val="both"/>
    </w:pPr>
    <w:rPr>
      <w:rFonts w:eastAsia="Times New Roman"/>
      <w:sz w:val="18"/>
      <w:szCs w:val="18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E444FD"/>
    <w:rPr>
      <w:rFonts w:ascii="Times New Roman" w:hAnsi="Times New Roman" w:cs="Times New Roman"/>
      <w:sz w:val="18"/>
      <w:szCs w:val="18"/>
      <w:lang w:eastAsia="ru-RU"/>
    </w:rPr>
  </w:style>
  <w:style w:type="character" w:styleId="Hyperlink">
    <w:name w:val="Hyperlink"/>
    <w:basedOn w:val="DefaultParagraphFont"/>
    <w:uiPriority w:val="99"/>
    <w:rsid w:val="00E444FD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7855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855A4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185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8576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57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57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185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8576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576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577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577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577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185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Documents%20and%20Settings\Admin\&#1056;&#1072;&#1073;&#1086;&#1095;&#1080;&#1081;%20&#1089;&#1090;&#1086;&#1083;\&#1089;&#1073;&#1086;&#1088;&#1085;&#1080;&#1082;%202003%20&#1075;&#1086;&#1076;\&#1053;&#1054;&#1056;&#1052;&#1067;%20&#1042;&#1047;&#1040;&#1048;&#1052;&#1054;&#1047;&#1040;&#1052;&#1045;&#1053;&#1071;&#1045;&#1052;&#1054;&#1057;&#1058;&#1048;%20&#1055;&#1056;&#1054;&#1044;&#1059;&#1050;&#1058;&#1054;&#1042;%20&#1055;&#1056;&#1048;%20&#1055;&#1056;&#1048;&#1043;&#1054;&#1058;&#1054;&#1042;&#1051;&#1045;&#1053;&#1048;&#1048;%20&#1041;&#1051;&#1070;&#1044;.doc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7" Type="http://schemas.openxmlformats.org/officeDocument/2006/relationships/image" Target="media/image4.png"/><Relationship Id="rId12" Type="http://schemas.openxmlformats.org/officeDocument/2006/relationships/hyperlink" Target="file:///C:\Documents%20and%20Settings\Admin\&#1056;&#1072;&#1073;&#1086;&#1095;&#1080;&#1081;%20&#1089;&#1090;&#1086;&#1083;\&#1089;&#1073;&#1086;&#1088;&#1085;&#1080;&#1082;%202003%20&#1075;&#1086;&#1076;\&#1053;&#1054;&#1056;&#1052;&#1067;%20&#1042;&#1047;&#1040;&#1048;&#1052;&#1054;&#1047;&#1040;&#1052;&#1045;&#1053;&#1071;&#1045;&#1052;&#1054;&#1057;&#1058;&#1048;%20&#1055;&#1056;&#1054;&#1044;&#1059;&#1050;&#1058;&#1054;&#1042;%20&#1055;&#1056;&#1048;%20&#1055;&#1056;&#1048;&#1043;&#1054;&#1058;&#1054;&#1042;&#1051;&#1045;&#1053;&#1048;&#1048;%20&#1041;&#1051;&#1070;&#1044;.doc" TargetMode="External"/><Relationship Id="rId17" Type="http://schemas.openxmlformats.org/officeDocument/2006/relationships/image" Target="http://t3.gstatic.com/images?q=tbn:ANd9GcTRSLciBk9Gyk-PXLO7bXmOGW5z-5dbGnpoKKWqhHxYHaugjSJyKA" TargetMode="External"/><Relationship Id="rId25" Type="http://schemas.openxmlformats.org/officeDocument/2006/relationships/image" Target="http://t1.gstatic.com/images?q=tbn:ANd9GcSRcptXxr7JKNCoLKamDYzCN5yi4fBT_GOpT04znyw2UtXf2EIt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http://t0.gstatic.com/images?q=tbn:ANd9GcRVztRL_4u0RWg3zUjjfA96GezBIeskIUE3MdpQG9a5kMr6xsWC3Q" TargetMode="External"/><Relationship Id="rId29" Type="http://schemas.openxmlformats.org/officeDocument/2006/relationships/image" Target="media/image15.jpeg"/><Relationship Id="rId41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hyperlink" Target="file:///C:\Documents%20and%20Settings\Admin\&#1056;&#1072;&#1073;&#1086;&#1095;&#1080;&#1081;%20&#1089;&#1090;&#1086;&#1083;\&#1089;&#1073;&#1086;&#1088;&#1085;&#1080;&#1082;%202003%20&#1075;&#1086;&#1076;\&#1053;&#1054;&#1056;&#1052;&#1067;%20&#1042;&#1047;&#1040;&#1048;&#1052;&#1054;&#1047;&#1040;&#1052;&#1045;&#1053;&#1071;&#1045;&#1052;&#1054;&#1057;&#1058;&#1048;%20&#1055;&#1056;&#1054;&#1044;&#1059;&#1050;&#1058;&#1054;&#1042;%20&#1055;&#1056;&#1048;%20&#1055;&#1056;&#1048;&#1043;&#1054;&#1058;&#1054;&#1042;&#1051;&#1045;&#1053;&#1048;&#1048;%20&#1041;&#1051;&#1070;&#1044;.doc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http://t0.gstatic.com/images?q=tbn:ANd9GcQIM3LRlCfjKBmCqYGZkSYLBu5Aq2kqzQc4jSldPgb6G5DFeSo8" TargetMode="External"/><Relationship Id="rId36" Type="http://schemas.openxmlformats.org/officeDocument/2006/relationships/image" Target="media/image22.jpeg"/><Relationship Id="rId10" Type="http://schemas.openxmlformats.org/officeDocument/2006/relationships/hyperlink" Target="file:///C:\Documents%20and%20Settings\Admin\&#1056;&#1072;&#1073;&#1086;&#1095;&#1080;&#1081;%20&#1089;&#1090;&#1086;&#1083;\&#1089;&#1073;&#1086;&#1088;&#1085;&#1080;&#1082;%202003%20&#1075;&#1086;&#1076;\&#1053;&#1054;&#1056;&#1052;&#1067;%20&#1042;&#1047;&#1040;&#1048;&#1052;&#1054;&#1047;&#1040;&#1052;&#1045;&#1053;&#1071;&#1045;&#1052;&#1054;&#1057;&#1058;&#1048;%20&#1055;&#1056;&#1054;&#1044;&#1059;&#1050;&#1058;&#1054;&#1042;%20&#1055;&#1056;&#1048;%20&#1055;&#1056;&#1048;&#1043;&#1054;&#1058;&#1054;&#1042;&#1051;&#1045;&#1053;&#1048;&#1048;%20&#1041;&#1051;&#1070;&#1044;.doc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C:\Documents%20and%20Settings\Admin\&#1056;&#1072;&#1073;&#1086;&#1095;&#1080;&#1081;%20&#1089;&#1090;&#1086;&#1083;\&#1089;&#1073;&#1086;&#1088;&#1085;&#1080;&#1082;%202003%20&#1075;&#1086;&#1076;\&#1053;&#1054;&#1056;&#1052;&#1067;%20&#1042;&#1047;&#1040;&#1048;&#1052;&#1054;&#1047;&#1040;&#1052;&#1045;&#1053;&#1071;&#1045;&#1052;&#1054;&#1057;&#1058;&#1048;%20&#1055;&#1056;&#1054;&#1044;&#1059;&#1050;&#1058;&#1054;&#1042;%20&#1055;&#1056;&#1048;%20&#1055;&#1056;&#1048;&#1043;&#1054;&#1058;&#1054;&#1042;&#1051;&#1045;&#1053;&#1048;&#1048;%20&#1041;&#1051;&#1070;&#1044;.doc" TargetMode="External"/><Relationship Id="rId14" Type="http://schemas.openxmlformats.org/officeDocument/2006/relationships/image" Target="media/image6.png"/><Relationship Id="rId22" Type="http://schemas.openxmlformats.org/officeDocument/2006/relationships/image" Target="http://t0.gstatic.com/images?q=tbn:ANd9GcTuoNX99saTeFSrD5vpMJn_mT5wBYFZYg_cdasjiM1FyQSjGMk0iw" TargetMode="External"/><Relationship Id="rId27" Type="http://schemas.openxmlformats.org/officeDocument/2006/relationships/image" Target="http://t0.gstatic.com/images?q=tbn:ANd9GcQIM3LRlCfjKBmCqYGZkSYLBu5Aq2kqzQc4jSldPgb6G5DFeSo8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</TotalTime>
  <Pages>33</Pages>
  <Words>7101</Words>
  <Characters>-32766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3</cp:revision>
  <cp:lastPrinted>2015-10-05T01:32:00Z</cp:lastPrinted>
  <dcterms:created xsi:type="dcterms:W3CDTF">2015-10-03T13:44:00Z</dcterms:created>
  <dcterms:modified xsi:type="dcterms:W3CDTF">2015-10-05T01:32:00Z</dcterms:modified>
</cp:coreProperties>
</file>